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88536193"/>
    <w:bookmarkStart w:id="1" w:name="OLE_LINK3"/>
    <w:bookmarkStart w:id="2" w:name="OLE_LINK6"/>
    <w:p w:rsidR="001966F7" w:rsidRPr="000A2DB7" w:rsidRDefault="008039FA" w:rsidP="001966F7">
      <w:pPr>
        <w:pStyle w:val="Title"/>
        <w:rPr>
          <w:rFonts w:asciiTheme="minorHAnsi" w:hAnsiTheme="minorHAnsi"/>
        </w:rPr>
      </w:pPr>
      <w:r w:rsidRPr="000A2DB7">
        <w:rPr>
          <w:rFonts w:asciiTheme="minorHAnsi" w:hAnsiTheme="minorHAnsi"/>
          <w:noProof/>
          <w:lang w:eastAsia="zh-CN"/>
        </w:rPr>
        <mc:AlternateContent>
          <mc:Choice Requires="wps">
            <w:drawing>
              <wp:anchor distT="0" distB="0" distL="114300" distR="114300" simplePos="0" relativeHeight="251657728" behindDoc="0" locked="0" layoutInCell="0" allowOverlap="1" wp14:anchorId="58E1AD6B" wp14:editId="64C6CD8B">
                <wp:simplePos x="0" y="0"/>
                <wp:positionH relativeFrom="column">
                  <wp:posOffset>-13970</wp:posOffset>
                </wp:positionH>
                <wp:positionV relativeFrom="paragraph">
                  <wp:posOffset>432435</wp:posOffset>
                </wp:positionV>
                <wp:extent cx="6485255" cy="0"/>
                <wp:effectExtent l="0" t="0" r="10795" b="19050"/>
                <wp:wrapNone/>
                <wp:docPr id="13" name="Line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5255" cy="0"/>
                        </a:xfrm>
                        <a:prstGeom prst="line">
                          <a:avLst/>
                        </a:prstGeom>
                        <a:ln w="19050">
                          <a:solidFill>
                            <a:schemeClr val="bg1">
                              <a:lumMod val="50000"/>
                            </a:schemeClr>
                          </a:solidFill>
                          <a:headEnd/>
                          <a:tailEnd/>
                        </a:ln>
                        <a:extLst/>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Line 97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34.05pt" to="509.5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" o:allowincell="f" strokecolor="#7f7f7f [1612]" strokeweight="1.5pt"/>
            </w:pict>
          </mc:Fallback>
        </mc:AlternateContent>
      </w:r>
      <w:r w:rsidR="000A2DB7" w:rsidRPr="000A2DB7">
        <w:rPr>
          <w:rFonts w:asciiTheme="minorHAnsi" w:hAnsiTheme="minorHAnsi"/>
          <w:noProof/>
          <w:lang w:eastAsia="zh-CN"/>
        </w:rPr>
        <w:t>SM72445 EVM and USB2ANY User Guide</w:t>
      </w:r>
    </w:p>
    <w:p w:rsidR="00A078F6" w:rsidRPr="00A078F6" w:rsidRDefault="00A078F6" w:rsidP="00A078F6">
      <w:pPr>
        <w:pStyle w:val="Heading1"/>
        <w:numPr>
          <w:ilvl w:val="0"/>
          <w:numId w:val="0"/>
        </w:numPr>
        <w:ind w:left="432"/>
      </w:pPr>
    </w:p>
    <w:p w:rsidR="00471555" w:rsidRPr="00D8487E" w:rsidRDefault="00243E9E" w:rsidP="001470F9">
      <w:pPr>
        <w:pStyle w:val="Title"/>
        <w:sectPr w:rsidR="00471555" w:rsidRPr="00D8487E" w:rsidSect="00CA55D9">
          <w:headerReference w:type="even" r:id="rId10"/>
          <w:headerReference w:type="default" r:id="rId11"/>
          <w:footerReference w:type="even" r:id="rId12"/>
          <w:footerReference w:type="default" r:id="rId13"/>
          <w:headerReference w:type="first" r:id="rId14"/>
          <w:footerReference w:type="first" r:id="rId15"/>
          <w:type w:val="continuous"/>
          <w:pgSz w:w="12240" w:h="15840" w:code="1"/>
          <w:pgMar w:top="0" w:right="907" w:bottom="1656" w:left="1195" w:header="864" w:footer="576" w:gutter="0"/>
          <w:cols w:space="720"/>
          <w:titlePg/>
          <w:docGrid w:linePitch="272"/>
        </w:sectPr>
      </w:pPr>
      <w:r>
        <w:rPr>
          <w:noProof/>
          <w:lang w:eastAsia="zh-CN"/>
        </w:rPr>
        <mc:AlternateContent>
          <mc:Choice Requires="wps">
            <w:drawing>
              <wp:anchor distT="0" distB="0" distL="114300" distR="114300" simplePos="0" relativeHeight="251658752" behindDoc="0" locked="0" layoutInCell="1" allowOverlap="1" wp14:anchorId="4A4C466B" wp14:editId="6B364937">
                <wp:simplePos x="0" y="0"/>
                <wp:positionH relativeFrom="column">
                  <wp:posOffset>1546860</wp:posOffset>
                </wp:positionH>
                <wp:positionV relativeFrom="paragraph">
                  <wp:posOffset>-1649095</wp:posOffset>
                </wp:positionV>
                <wp:extent cx="2964815" cy="228600"/>
                <wp:effectExtent l="0" t="0" r="0" b="0"/>
                <wp:wrapNone/>
                <wp:docPr id="14" name="Text Box 1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1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32E2B" w:rsidRPr="002A5857" w:rsidRDefault="00132E2B" w:rsidP="002A58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3" o:spid="_x0000_s1026" type="#_x0000_t202" style="position:absolute;left:0;text-align:left;margin-left:121.8pt;margin-top:-129.85pt;width:233.45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" filled="f" stroked="f">
                <v:textbox>
                  <w:txbxContent>
                    <w:p w:rsidR="00132E2B" w:rsidRPr="002A5857" w:rsidRDefault="00132E2B" w:rsidP="002A5857"/>
                  </w:txbxContent>
                </v:textbox>
              </v:shape>
            </w:pict>
          </mc:Fallback>
        </mc:AlternateContent>
      </w:r>
      <w:bookmarkEnd w:id="0"/>
    </w:p>
    <w:bookmarkEnd w:id="1"/>
    <w:bookmarkEnd w:id="2"/>
    <w:p w:rsidR="000E1A8A" w:rsidRDefault="00666966" w:rsidP="00666966">
      <w:pPr>
        <w:pStyle w:val="Heading1"/>
        <w:numPr>
          <w:ilvl w:val="0"/>
          <w:numId w:val="0"/>
        </w:numPr>
        <w:spacing w:before="360"/>
        <w:ind w:left="432" w:hanging="432"/>
      </w:pPr>
      <w:r>
        <w:lastRenderedPageBreak/>
        <w:t>Step1. Hardware setup</w:t>
      </w:r>
    </w:p>
    <w:p w:rsidR="00666966" w:rsidRDefault="00666966" w:rsidP="00666966">
      <w:r>
        <w:t>Instrument</w:t>
      </w:r>
      <w:r w:rsidR="00AE78EC">
        <w:t>s</w:t>
      </w:r>
      <w:r>
        <w:t xml:space="preserve"> list:</w:t>
      </w:r>
    </w:p>
    <w:p w:rsidR="00666966" w:rsidRDefault="00666966" w:rsidP="00666966">
      <w:pPr>
        <w:pStyle w:val="ListParagraph"/>
        <w:numPr>
          <w:ilvl w:val="0"/>
          <w:numId w:val="31"/>
        </w:numPr>
      </w:pPr>
      <w:r>
        <w:t>USB2ANY Interface Adapter</w:t>
      </w:r>
      <w:r w:rsidR="00172D46">
        <w:t xml:space="preserve"> (Use J4 10 pin cable connector)</w:t>
      </w:r>
    </w:p>
    <w:p w:rsidR="00666966" w:rsidRDefault="00172D46" w:rsidP="00666966">
      <w:pPr>
        <w:pStyle w:val="ListParagraph"/>
        <w:numPr>
          <w:ilvl w:val="0"/>
          <w:numId w:val="0"/>
        </w:numPr>
        <w:ind w:left="720"/>
        <w:jc w:val="center"/>
      </w:pPr>
      <w:r>
        <w:rPr>
          <w:noProof/>
          <w:lang w:eastAsia="zh-CN"/>
        </w:rPr>
        <w:drawing>
          <wp:inline distT="0" distB="0" distL="0" distR="0" wp14:anchorId="41FE5A44" wp14:editId="1AB32E3C">
            <wp:extent cx="4159816" cy="5470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60271" cy="5470968"/>
                    </a:xfrm>
                    <a:prstGeom prst="rect">
                      <a:avLst/>
                    </a:prstGeom>
                  </pic:spPr>
                </pic:pic>
              </a:graphicData>
            </a:graphic>
          </wp:inline>
        </w:drawing>
      </w:r>
    </w:p>
    <w:p w:rsidR="00666966" w:rsidRDefault="00666966" w:rsidP="00666966">
      <w:pPr>
        <w:pStyle w:val="ListParagraph"/>
        <w:numPr>
          <w:ilvl w:val="0"/>
          <w:numId w:val="31"/>
        </w:numPr>
      </w:pPr>
      <w:r>
        <w:t>Power Supply – Agilent E3634A</w:t>
      </w:r>
    </w:p>
    <w:p w:rsidR="00172D46" w:rsidRDefault="00172D46" w:rsidP="00172D46">
      <w:pPr>
        <w:pStyle w:val="ListParagraph"/>
        <w:numPr>
          <w:ilvl w:val="0"/>
          <w:numId w:val="0"/>
        </w:numPr>
        <w:ind w:left="720"/>
      </w:pPr>
      <w:r>
        <w:t xml:space="preserve">20V for SM72445 EVM </w:t>
      </w:r>
      <w:proofErr w:type="gramStart"/>
      <w:r>
        <w:t>PV(</w:t>
      </w:r>
      <w:proofErr w:type="gramEnd"/>
      <w:r>
        <w:t>+) to PV(-) is OK.</w:t>
      </w:r>
    </w:p>
    <w:p w:rsidR="00666966" w:rsidRDefault="00433BD1" w:rsidP="00666966">
      <w:pPr>
        <w:pStyle w:val="ListParagraph"/>
        <w:numPr>
          <w:ilvl w:val="0"/>
          <w:numId w:val="31"/>
        </w:numPr>
      </w:pPr>
      <w:r>
        <w:t>Connect wire.</w:t>
      </w:r>
    </w:p>
    <w:p w:rsidR="002D4417" w:rsidRDefault="002D4417" w:rsidP="00666966">
      <w:pPr>
        <w:pStyle w:val="ListParagraph"/>
        <w:numPr>
          <w:ilvl w:val="0"/>
          <w:numId w:val="31"/>
        </w:numPr>
      </w:pPr>
      <w:r>
        <w:t>PC with USB2ANY Explorer.exe</w:t>
      </w:r>
    </w:p>
    <w:p w:rsidR="002D4417" w:rsidRDefault="002D4417" w:rsidP="002D4417">
      <w:pPr>
        <w:pStyle w:val="ListParagraph"/>
        <w:numPr>
          <w:ilvl w:val="0"/>
          <w:numId w:val="0"/>
        </w:numPr>
        <w:ind w:left="720"/>
      </w:pPr>
      <w:r>
        <w:rPr>
          <w:noProof/>
          <w:lang w:eastAsia="zh-CN"/>
        </w:rPr>
        <w:lastRenderedPageBreak/>
        <w:drawing>
          <wp:inline distT="0" distB="0" distL="0" distR="0" wp14:anchorId="4A9AC663" wp14:editId="2EB9AD3E">
            <wp:extent cx="711200" cy="901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711200" cy="901700"/>
                    </a:xfrm>
                    <a:prstGeom prst="rect">
                      <a:avLst/>
                    </a:prstGeom>
                  </pic:spPr>
                </pic:pic>
              </a:graphicData>
            </a:graphic>
          </wp:inline>
        </w:drawing>
      </w:r>
    </w:p>
    <w:p w:rsidR="002D4417" w:rsidRDefault="002D4417" w:rsidP="002D4417">
      <w:pPr>
        <w:pStyle w:val="ListParagraph"/>
        <w:numPr>
          <w:ilvl w:val="0"/>
          <w:numId w:val="0"/>
        </w:numPr>
        <w:ind w:left="720"/>
      </w:pPr>
      <w:r>
        <w:t xml:space="preserve">EXE Download link: </w:t>
      </w:r>
    </w:p>
    <w:p w:rsidR="002D4417" w:rsidRDefault="002D4417" w:rsidP="002D4417">
      <w:pPr>
        <w:pStyle w:val="ListParagraph"/>
        <w:numPr>
          <w:ilvl w:val="0"/>
          <w:numId w:val="0"/>
        </w:numPr>
        <w:ind w:left="720"/>
        <w:rPr>
          <w:u w:val="single"/>
        </w:rPr>
      </w:pPr>
      <w:hyperlink r:id="rId18" w:history="1">
        <w:r w:rsidRPr="00736E17">
          <w:rPr>
            <w:rStyle w:val="Hyperlink"/>
          </w:rPr>
          <w:t>http://www.ti.com/tool/USB2ANY?keyMatch=usb2any&amp;tisearch=Search-EN-Everything</w:t>
        </w:r>
      </w:hyperlink>
    </w:p>
    <w:p w:rsidR="002D4417" w:rsidRDefault="002D4417" w:rsidP="002D4417">
      <w:pPr>
        <w:pStyle w:val="ListParagraph"/>
        <w:numPr>
          <w:ilvl w:val="0"/>
          <w:numId w:val="0"/>
        </w:numPr>
        <w:ind w:left="720"/>
        <w:rPr>
          <w:u w:val="single"/>
        </w:rPr>
      </w:pPr>
    </w:p>
    <w:p w:rsidR="002D4417" w:rsidRDefault="002D4417" w:rsidP="002D4417">
      <w:pPr>
        <w:pStyle w:val="ListParagraph"/>
        <w:numPr>
          <w:ilvl w:val="0"/>
          <w:numId w:val="0"/>
        </w:numPr>
        <w:ind w:left="720"/>
        <w:rPr>
          <w:u w:val="single"/>
        </w:rPr>
      </w:pPr>
    </w:p>
    <w:p w:rsidR="00AE78EC" w:rsidRDefault="00AE78EC" w:rsidP="00AE78EC">
      <w:pPr>
        <w:pStyle w:val="Heading1"/>
        <w:numPr>
          <w:ilvl w:val="0"/>
          <w:numId w:val="0"/>
        </w:numPr>
        <w:spacing w:before="360"/>
        <w:ind w:left="432" w:hanging="432"/>
      </w:pPr>
      <w:r>
        <w:t>Step2. Soft</w:t>
      </w:r>
      <w:r>
        <w:t>ware setup</w:t>
      </w:r>
    </w:p>
    <w:p w:rsidR="00AE78EC" w:rsidRDefault="00AE78EC" w:rsidP="00AE78EC">
      <w:pPr>
        <w:pStyle w:val="ListParagraph"/>
        <w:numPr>
          <w:ilvl w:val="0"/>
          <w:numId w:val="32"/>
        </w:numPr>
      </w:pPr>
      <w:r>
        <w:t>Install USB2ANY Explorer.exe</w:t>
      </w:r>
    </w:p>
    <w:p w:rsidR="00AE78EC" w:rsidRDefault="00172D46" w:rsidP="00AE78EC">
      <w:pPr>
        <w:pStyle w:val="ListParagraph"/>
        <w:numPr>
          <w:ilvl w:val="0"/>
          <w:numId w:val="32"/>
        </w:numPr>
      </w:pPr>
      <w:r>
        <w:t xml:space="preserve">Open exe </w:t>
      </w:r>
      <w:r>
        <w:rPr>
          <w:rFonts w:ascii="Calibri" w:hAnsi="Calibri"/>
        </w:rPr>
        <w:t xml:space="preserve">→ </w:t>
      </w:r>
      <w:r w:rsidR="00AE78EC">
        <w:t>click ‘I2C’</w:t>
      </w:r>
      <w:r>
        <w:t xml:space="preserve"> </w:t>
      </w:r>
      <w:r>
        <w:rPr>
          <w:rFonts w:ascii="Calibri" w:hAnsi="Calibri"/>
        </w:rPr>
        <w:t xml:space="preserve">→ </w:t>
      </w:r>
      <w:r w:rsidR="00AE78EC">
        <w:t>click ‘select interfaces’</w:t>
      </w:r>
      <w:r>
        <w:t xml:space="preserve"> </w:t>
      </w:r>
      <w:r>
        <w:rPr>
          <w:rFonts w:ascii="Calibri" w:hAnsi="Calibri"/>
        </w:rPr>
        <w:t>→</w:t>
      </w:r>
      <w:r>
        <w:t xml:space="preserve"> choose ‘I2C’.</w:t>
      </w:r>
    </w:p>
    <w:p w:rsidR="00AE78EC" w:rsidRDefault="00AE78EC" w:rsidP="00AE78EC">
      <w:pPr>
        <w:pStyle w:val="ListParagraph"/>
        <w:numPr>
          <w:ilvl w:val="0"/>
          <w:numId w:val="0"/>
        </w:numPr>
        <w:ind w:left="1080"/>
      </w:pPr>
      <w:r w:rsidRPr="00AE78EC">
        <w:rPr>
          <w:highlight w:val="yellow"/>
        </w:rPr>
        <w:t>Attention:</w:t>
      </w:r>
      <w:r>
        <w:t xml:space="preserve"> If your PC screen resolution is very </w:t>
      </w:r>
      <w:proofErr w:type="gramStart"/>
      <w:r>
        <w:t>high(</w:t>
      </w:r>
      <w:proofErr w:type="spellStart"/>
      <w:proofErr w:type="gramEnd"/>
      <w:r>
        <w:t>e.g</w:t>
      </w:r>
      <w:proofErr w:type="spellEnd"/>
      <w:r>
        <w:t xml:space="preserve">: 2560*1440), you will </w:t>
      </w:r>
      <w:r w:rsidRPr="00DC14FF">
        <w:rPr>
          <w:color w:val="FF0000"/>
        </w:rPr>
        <w:t>not</w:t>
      </w:r>
      <w:r>
        <w:t xml:space="preserve"> able to see ‘I2C’ sheet. So you should decrease resolution first.</w:t>
      </w:r>
    </w:p>
    <w:p w:rsidR="00172D46" w:rsidRDefault="00172D46" w:rsidP="00AE78EC">
      <w:pPr>
        <w:pStyle w:val="ListParagraph"/>
        <w:numPr>
          <w:ilvl w:val="0"/>
          <w:numId w:val="0"/>
        </w:numPr>
        <w:ind w:left="1080"/>
      </w:pPr>
      <w:r>
        <w:t>Then you will see the following picture.</w:t>
      </w:r>
      <w:r w:rsidR="003D33AD">
        <w:t xml:space="preserve"> Setting bit rate =</w:t>
      </w:r>
      <w:proofErr w:type="gramStart"/>
      <w:r w:rsidR="003D33AD">
        <w:t>100Khz</w:t>
      </w:r>
      <w:proofErr w:type="gramEnd"/>
      <w:r w:rsidR="003D33AD">
        <w:t>.</w:t>
      </w:r>
    </w:p>
    <w:p w:rsidR="00AE78EC" w:rsidRDefault="00AE78EC" w:rsidP="00AE78EC">
      <w:pPr>
        <w:pStyle w:val="ListParagraph"/>
        <w:numPr>
          <w:ilvl w:val="0"/>
          <w:numId w:val="0"/>
        </w:numPr>
        <w:ind w:left="1080"/>
      </w:pPr>
      <w:r>
        <w:rPr>
          <w:noProof/>
          <w:lang w:eastAsia="zh-CN"/>
        </w:rPr>
        <w:drawing>
          <wp:inline distT="0" distB="0" distL="0" distR="0" wp14:anchorId="1E908123" wp14:editId="0BD7D2B4">
            <wp:extent cx="5486400" cy="46189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4618990"/>
                    </a:xfrm>
                    <a:prstGeom prst="rect">
                      <a:avLst/>
                    </a:prstGeom>
                  </pic:spPr>
                </pic:pic>
              </a:graphicData>
            </a:graphic>
          </wp:inline>
        </w:drawing>
      </w:r>
    </w:p>
    <w:p w:rsidR="00172D46" w:rsidRDefault="00172D46" w:rsidP="00AE78EC">
      <w:pPr>
        <w:pStyle w:val="ListParagraph"/>
        <w:numPr>
          <w:ilvl w:val="0"/>
          <w:numId w:val="0"/>
        </w:numPr>
        <w:ind w:left="1080"/>
      </w:pPr>
    </w:p>
    <w:p w:rsidR="00172D46" w:rsidRDefault="00172D46" w:rsidP="00AE78EC">
      <w:pPr>
        <w:pStyle w:val="ListParagraph"/>
        <w:numPr>
          <w:ilvl w:val="0"/>
          <w:numId w:val="0"/>
        </w:numPr>
        <w:ind w:left="1080"/>
      </w:pPr>
    </w:p>
    <w:p w:rsidR="00172D46" w:rsidRDefault="00172D46" w:rsidP="00172D46">
      <w:pPr>
        <w:pStyle w:val="ListParagraph"/>
        <w:numPr>
          <w:ilvl w:val="0"/>
          <w:numId w:val="32"/>
        </w:numPr>
      </w:pPr>
      <w:r>
        <w:lastRenderedPageBreak/>
        <w:t>From SM72445 datasheet, we know the EVM schematic and I2C master &amp; slaver address.</w:t>
      </w:r>
    </w:p>
    <w:p w:rsidR="00172D46" w:rsidRDefault="00172D46" w:rsidP="00172D46">
      <w:pPr>
        <w:pStyle w:val="ListParagraph"/>
        <w:numPr>
          <w:ilvl w:val="0"/>
          <w:numId w:val="0"/>
        </w:numPr>
        <w:ind w:left="1080"/>
      </w:pPr>
      <w:r>
        <w:rPr>
          <w:noProof/>
          <w:lang w:eastAsia="zh-CN"/>
        </w:rPr>
        <w:drawing>
          <wp:inline distT="0" distB="0" distL="0" distR="0" wp14:anchorId="55F0DE42" wp14:editId="03CAEE89">
            <wp:extent cx="5486400" cy="251079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2510790"/>
                    </a:xfrm>
                    <a:prstGeom prst="rect">
                      <a:avLst/>
                    </a:prstGeom>
                  </pic:spPr>
                </pic:pic>
              </a:graphicData>
            </a:graphic>
          </wp:inline>
        </w:drawing>
      </w:r>
    </w:p>
    <w:p w:rsidR="00AE78EC" w:rsidRDefault="00172D46" w:rsidP="00AE78EC">
      <w:pPr>
        <w:pStyle w:val="ListParagraph"/>
        <w:numPr>
          <w:ilvl w:val="0"/>
          <w:numId w:val="0"/>
        </w:numPr>
        <w:ind w:left="1080"/>
      </w:pPr>
      <w:r>
        <w:t xml:space="preserve">So the internal address is </w:t>
      </w:r>
      <w:proofErr w:type="spellStart"/>
      <w:r>
        <w:t>base</w:t>
      </w:r>
      <w:proofErr w:type="spellEnd"/>
      <w:r>
        <w:t xml:space="preserve"> on 0xE0, if you want read reg0 information. Just type </w:t>
      </w:r>
      <w:r w:rsidR="003D33AD">
        <w:t>E0 in the following blank: for reg1, just type E1.</w:t>
      </w:r>
    </w:p>
    <w:p w:rsidR="00172D46" w:rsidRDefault="00172D46" w:rsidP="00172D46">
      <w:pPr>
        <w:pStyle w:val="ListParagraph"/>
        <w:numPr>
          <w:ilvl w:val="0"/>
          <w:numId w:val="0"/>
        </w:numPr>
        <w:ind w:left="1080"/>
        <w:jc w:val="center"/>
      </w:pPr>
      <w:r>
        <w:rPr>
          <w:noProof/>
          <w:lang w:eastAsia="zh-CN"/>
        </w:rPr>
        <w:drawing>
          <wp:inline distT="0" distB="0" distL="0" distR="0" wp14:anchorId="13151A17" wp14:editId="4AB61EC6">
            <wp:extent cx="1993900" cy="793750"/>
            <wp:effectExtent l="0" t="0" r="635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93900" cy="793750"/>
                    </a:xfrm>
                    <a:prstGeom prst="rect">
                      <a:avLst/>
                    </a:prstGeom>
                  </pic:spPr>
                </pic:pic>
              </a:graphicData>
            </a:graphic>
          </wp:inline>
        </w:drawing>
      </w:r>
    </w:p>
    <w:p w:rsidR="00F11BAA" w:rsidRDefault="00F11BAA" w:rsidP="00172D46">
      <w:pPr>
        <w:pStyle w:val="ListParagraph"/>
        <w:numPr>
          <w:ilvl w:val="0"/>
          <w:numId w:val="0"/>
        </w:numPr>
        <w:ind w:left="1080"/>
        <w:jc w:val="center"/>
      </w:pPr>
    </w:p>
    <w:p w:rsidR="00F11BAA" w:rsidRDefault="00CC3E9F" w:rsidP="00CC3E9F">
      <w:pPr>
        <w:pStyle w:val="ListParagraph"/>
        <w:numPr>
          <w:ilvl w:val="0"/>
          <w:numId w:val="0"/>
        </w:numPr>
        <w:ind w:left="1080"/>
        <w:jc w:val="center"/>
      </w:pPr>
      <w:r>
        <w:rPr>
          <w:noProof/>
          <w:lang w:eastAsia="zh-CN"/>
        </w:rPr>
        <mc:AlternateContent>
          <mc:Choice Requires="wps">
            <w:drawing>
              <wp:anchor distT="0" distB="0" distL="114300" distR="114300" simplePos="0" relativeHeight="251659776" behindDoc="0" locked="0" layoutInCell="1" allowOverlap="1">
                <wp:simplePos x="0" y="0"/>
                <wp:positionH relativeFrom="column">
                  <wp:posOffset>3984319</wp:posOffset>
                </wp:positionH>
                <wp:positionV relativeFrom="paragraph">
                  <wp:posOffset>1930886</wp:posOffset>
                </wp:positionV>
                <wp:extent cx="400967" cy="430305"/>
                <wp:effectExtent l="0" t="0" r="18415" b="27305"/>
                <wp:wrapNone/>
                <wp:docPr id="37" name="Rectangle 37"/>
                <wp:cNvGraphicFramePr/>
                <a:graphic xmlns:a="http://schemas.openxmlformats.org/drawingml/2006/main">
                  <a:graphicData uri="http://schemas.microsoft.com/office/word/2010/wordprocessingShape">
                    <wps:wsp>
                      <wps:cNvSpPr/>
                      <wps:spPr>
                        <a:xfrm>
                          <a:off x="0" y="0"/>
                          <a:ext cx="400967" cy="4303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 o:spid="_x0000_s1026" style="position:absolute;margin-left:313.75pt;margin-top:152.05pt;width:31.55pt;height:33.9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" filled="f" strokecolor="red" strokeweight="2pt"/>
            </w:pict>
          </mc:Fallback>
        </mc:AlternateContent>
      </w:r>
      <w:r w:rsidR="00F11BAA">
        <w:t>Due to EVM schematic we know. I2C0 pull high</w:t>
      </w:r>
      <w:r>
        <w:t>, I2C1/I2C2 pull low. Show as following schematic.</w:t>
      </w:r>
      <w:r w:rsidR="00F11BAA">
        <w:rPr>
          <w:noProof/>
          <w:lang w:eastAsia="zh-CN"/>
        </w:rPr>
        <w:drawing>
          <wp:inline distT="0" distB="0" distL="0" distR="0" wp14:anchorId="2C4B981F" wp14:editId="6B17B1B4">
            <wp:extent cx="3706498" cy="3284975"/>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708429" cy="3286687"/>
                    </a:xfrm>
                    <a:prstGeom prst="rect">
                      <a:avLst/>
                    </a:prstGeom>
                  </pic:spPr>
                </pic:pic>
              </a:graphicData>
            </a:graphic>
          </wp:inline>
        </w:drawing>
      </w:r>
    </w:p>
    <w:p w:rsidR="003D33AD" w:rsidRDefault="003D33AD" w:rsidP="00CC3E9F">
      <w:pPr>
        <w:pStyle w:val="ListParagraph"/>
        <w:numPr>
          <w:ilvl w:val="0"/>
          <w:numId w:val="0"/>
        </w:numPr>
        <w:ind w:left="1080"/>
        <w:jc w:val="center"/>
      </w:pPr>
    </w:p>
    <w:p w:rsidR="003D33AD" w:rsidRDefault="003D33AD" w:rsidP="003D33AD">
      <w:pPr>
        <w:pStyle w:val="ListParagraph"/>
        <w:numPr>
          <w:ilvl w:val="0"/>
          <w:numId w:val="0"/>
        </w:numPr>
        <w:ind w:left="1080"/>
      </w:pPr>
      <w:r>
        <w:t>So A0=1, A1=0, A2=0. We set A2</w:t>
      </w:r>
      <w:proofErr w:type="gramStart"/>
      <w:r>
        <w:t>,A1,A0</w:t>
      </w:r>
      <w:proofErr w:type="gramEnd"/>
      <w:r>
        <w:t>=0,0,1 as slaver address. The following figure shows.</w:t>
      </w:r>
    </w:p>
    <w:p w:rsidR="003D33AD" w:rsidRDefault="003D33AD" w:rsidP="003D33AD">
      <w:pPr>
        <w:ind w:left="360" w:hanging="360"/>
        <w:jc w:val="center"/>
      </w:pPr>
      <w:r>
        <w:rPr>
          <w:noProof/>
          <w:lang w:eastAsia="zh-CN"/>
        </w:rPr>
        <w:lastRenderedPageBreak/>
        <mc:AlternateContent>
          <mc:Choice Requires="wps">
            <w:drawing>
              <wp:anchor distT="0" distB="0" distL="114300" distR="114300" simplePos="0" relativeHeight="251660800" behindDoc="0" locked="0" layoutInCell="1" allowOverlap="1">
                <wp:simplePos x="0" y="0"/>
                <wp:positionH relativeFrom="column">
                  <wp:posOffset>2131070</wp:posOffset>
                </wp:positionH>
                <wp:positionV relativeFrom="paragraph">
                  <wp:posOffset>98119</wp:posOffset>
                </wp:positionV>
                <wp:extent cx="694357" cy="679688"/>
                <wp:effectExtent l="0" t="0" r="10795" b="25400"/>
                <wp:wrapNone/>
                <wp:docPr id="39" name="Rectangle 39"/>
                <wp:cNvGraphicFramePr/>
                <a:graphic xmlns:a="http://schemas.openxmlformats.org/drawingml/2006/main">
                  <a:graphicData uri="http://schemas.microsoft.com/office/word/2010/wordprocessingShape">
                    <wps:wsp>
                      <wps:cNvSpPr/>
                      <wps:spPr>
                        <a:xfrm>
                          <a:off x="0" y="0"/>
                          <a:ext cx="694357" cy="67968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9" o:spid="_x0000_s1026" style="position:absolute;margin-left:167.8pt;margin-top:7.75pt;width:54.65pt;height:53.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" filled="f" strokecolor="red" strokeweight="2pt"/>
            </w:pict>
          </mc:Fallback>
        </mc:AlternateContent>
      </w:r>
      <w:r>
        <w:rPr>
          <w:noProof/>
          <w:lang w:eastAsia="zh-CN"/>
        </w:rPr>
        <w:drawing>
          <wp:inline distT="0" distB="0" distL="0" distR="0" wp14:anchorId="1AB41A2A" wp14:editId="1CEBADDF">
            <wp:extent cx="5486400" cy="134937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1349375"/>
                    </a:xfrm>
                    <a:prstGeom prst="rect">
                      <a:avLst/>
                    </a:prstGeom>
                  </pic:spPr>
                </pic:pic>
              </a:graphicData>
            </a:graphic>
          </wp:inline>
        </w:drawing>
      </w:r>
    </w:p>
    <w:p w:rsidR="003D33AD" w:rsidRDefault="003D33AD" w:rsidP="003D33AD">
      <w:pPr>
        <w:ind w:left="360" w:hanging="360"/>
        <w:jc w:val="center"/>
      </w:pPr>
    </w:p>
    <w:p w:rsidR="003D33AD" w:rsidRDefault="003D33AD" w:rsidP="003D33AD">
      <w:pPr>
        <w:ind w:left="360" w:hanging="360"/>
        <w:jc w:val="left"/>
      </w:pPr>
      <w:r>
        <w:t>Then we type 0x01 as slaver address in the following blank.</w:t>
      </w:r>
    </w:p>
    <w:p w:rsidR="003D33AD" w:rsidRDefault="003D33AD" w:rsidP="003D33AD">
      <w:pPr>
        <w:ind w:left="360" w:hanging="360"/>
        <w:jc w:val="center"/>
      </w:pPr>
      <w:r>
        <w:rPr>
          <w:noProof/>
          <w:lang w:eastAsia="zh-CN"/>
        </w:rPr>
        <w:drawing>
          <wp:inline distT="0" distB="0" distL="0" distR="0" wp14:anchorId="19ACA597" wp14:editId="0F5955AB">
            <wp:extent cx="1809750" cy="762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809750" cy="762000"/>
                    </a:xfrm>
                    <a:prstGeom prst="rect">
                      <a:avLst/>
                    </a:prstGeom>
                  </pic:spPr>
                </pic:pic>
              </a:graphicData>
            </a:graphic>
          </wp:inline>
        </w:drawing>
      </w:r>
    </w:p>
    <w:p w:rsidR="003D33AD" w:rsidRDefault="003D33AD" w:rsidP="003D33AD">
      <w:pPr>
        <w:pStyle w:val="Heading1"/>
        <w:numPr>
          <w:ilvl w:val="0"/>
          <w:numId w:val="0"/>
        </w:numPr>
        <w:spacing w:before="360"/>
        <w:ind w:left="432" w:hanging="432"/>
      </w:pPr>
      <w:r>
        <w:t>Step3. Communicating</w:t>
      </w:r>
    </w:p>
    <w:p w:rsidR="003D33AD" w:rsidRDefault="00E83439" w:rsidP="003D33AD">
      <w:pPr>
        <w:ind w:left="360" w:hanging="360"/>
        <w:jc w:val="left"/>
      </w:pPr>
      <w:r>
        <w:t xml:space="preserve"> After set parameter. We can read or write register information now.</w:t>
      </w:r>
    </w:p>
    <w:p w:rsidR="00E83439" w:rsidRDefault="00E83439" w:rsidP="003D33AD">
      <w:pPr>
        <w:ind w:left="360" w:hanging="360"/>
        <w:jc w:val="left"/>
      </w:pPr>
      <w:r>
        <w:t>For example:</w:t>
      </w:r>
    </w:p>
    <w:p w:rsidR="00E83439" w:rsidRDefault="00E83439" w:rsidP="003D33AD">
      <w:pPr>
        <w:ind w:left="360" w:hanging="360"/>
        <w:jc w:val="left"/>
      </w:pPr>
      <w:r>
        <w:t>If we want to read reg1 information. Just type 0x01 as slave address and E1 as internal address.</w:t>
      </w:r>
    </w:p>
    <w:p w:rsidR="00E83439" w:rsidRDefault="00596948" w:rsidP="00E83439">
      <w:pPr>
        <w:ind w:left="360" w:hanging="360"/>
        <w:jc w:val="center"/>
      </w:pPr>
      <w:r>
        <w:rPr>
          <w:noProof/>
          <w:lang w:eastAsia="zh-CN"/>
        </w:rPr>
        <mc:AlternateContent>
          <mc:Choice Requires="wps">
            <w:drawing>
              <wp:anchor distT="0" distB="0" distL="114300" distR="114300" simplePos="0" relativeHeight="251661824" behindDoc="0" locked="0" layoutInCell="1" allowOverlap="1">
                <wp:simplePos x="0" y="0"/>
                <wp:positionH relativeFrom="column">
                  <wp:posOffset>4124325</wp:posOffset>
                </wp:positionH>
                <wp:positionV relativeFrom="paragraph">
                  <wp:posOffset>2583815</wp:posOffset>
                </wp:positionV>
                <wp:extent cx="565150" cy="215900"/>
                <wp:effectExtent l="0" t="0" r="25400" b="12700"/>
                <wp:wrapNone/>
                <wp:docPr id="42" name="Rectangle 42"/>
                <wp:cNvGraphicFramePr/>
                <a:graphic xmlns:a="http://schemas.openxmlformats.org/drawingml/2006/main">
                  <a:graphicData uri="http://schemas.microsoft.com/office/word/2010/wordprocessingShape">
                    <wps:wsp>
                      <wps:cNvSpPr/>
                      <wps:spPr>
                        <a:xfrm>
                          <a:off x="0" y="0"/>
                          <a:ext cx="565150" cy="215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2" o:spid="_x0000_s1026" style="position:absolute;margin-left:324.75pt;margin-top:203.45pt;width:44.5pt;height:17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" filled="f" strokecolor="red" strokeweight="2pt"/>
            </w:pict>
          </mc:Fallback>
        </mc:AlternateContent>
      </w:r>
      <w:r w:rsidR="00E83439">
        <w:rPr>
          <w:noProof/>
          <w:lang w:eastAsia="zh-CN"/>
        </w:rPr>
        <w:drawing>
          <wp:inline distT="0" distB="0" distL="0" distR="0" wp14:anchorId="3AB74E7F" wp14:editId="5BAEE150">
            <wp:extent cx="5486400" cy="380238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3802380"/>
                    </a:xfrm>
                    <a:prstGeom prst="rect">
                      <a:avLst/>
                    </a:prstGeom>
                  </pic:spPr>
                </pic:pic>
              </a:graphicData>
            </a:graphic>
          </wp:inline>
        </w:drawing>
      </w:r>
    </w:p>
    <w:p w:rsidR="00D21E95" w:rsidRDefault="00E83439" w:rsidP="00596948">
      <w:pPr>
        <w:ind w:left="360" w:hanging="360"/>
        <w:jc w:val="left"/>
      </w:pPr>
      <w:bookmarkStart w:id="3" w:name="_GoBack"/>
      <w:bookmarkEnd w:id="3"/>
      <w:r>
        <w:t xml:space="preserve">Then click ‘read’. </w:t>
      </w:r>
    </w:p>
    <w:p w:rsidR="00E83439" w:rsidRPr="00AE78EC" w:rsidRDefault="00E83439" w:rsidP="00596948">
      <w:pPr>
        <w:ind w:left="360" w:hanging="360"/>
        <w:jc w:val="left"/>
      </w:pPr>
      <w:r>
        <w:t xml:space="preserve">07 01 20 19 80 78 06 is </w:t>
      </w:r>
      <w:r w:rsidR="00837836">
        <w:t>7 bytes (</w:t>
      </w:r>
      <w:r>
        <w:t>56bits</w:t>
      </w:r>
      <w:r w:rsidR="00837836">
        <w:t>)</w:t>
      </w:r>
      <w:r>
        <w:t xml:space="preserve"> reg1 data.</w:t>
      </w:r>
      <w:r w:rsidR="00596948">
        <w:t xml:space="preserve"> </w:t>
      </w:r>
      <w:r w:rsidR="00596948" w:rsidRPr="00596948">
        <w:t xml:space="preserve">You can also write </w:t>
      </w:r>
      <w:r w:rsidR="00596948">
        <w:t>in reg3</w:t>
      </w:r>
      <w:proofErr w:type="gramStart"/>
      <w:r w:rsidR="00596948">
        <w:t>,4,5</w:t>
      </w:r>
      <w:proofErr w:type="gramEnd"/>
      <w:r w:rsidR="00596948" w:rsidRPr="00596948">
        <w:t xml:space="preserve"> by the above operation</w:t>
      </w:r>
      <w:r w:rsidR="00596948">
        <w:t>.</w:t>
      </w:r>
    </w:p>
    <w:sectPr w:rsidR="00E83439" w:rsidRPr="00AE78EC" w:rsidSect="00A90E20">
      <w:headerReference w:type="even" r:id="rId26"/>
      <w:headerReference w:type="default" r:id="rId27"/>
      <w:footerReference w:type="even" r:id="rId28"/>
      <w:footerReference w:type="default" r:id="rId29"/>
      <w:headerReference w:type="first" r:id="rId30"/>
      <w:type w:val="continuous"/>
      <w:pgSz w:w="12240" w:h="15840" w:code="1"/>
      <w:pgMar w:top="1555" w:right="907" w:bottom="1656" w:left="1195" w:header="576" w:footer="864" w:gutter="0"/>
      <w:cols w:space="28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28B4" w:rsidRDefault="00C028B4">
      <w:r>
        <w:separator/>
      </w:r>
    </w:p>
  </w:endnote>
  <w:endnote w:type="continuationSeparator" w:id="0">
    <w:p w:rsidR="00C028B4" w:rsidRDefault="00C02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Sorts">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E2B" w:rsidRDefault="00132E2B">
    <w:pPr>
      <w:pStyle w:val="Footer"/>
      <w:pBdr>
        <w:top w:val="single" w:sz="24" w:space="1" w:color="auto"/>
      </w:pBdr>
      <w:jc w:val="center"/>
      <w:rPr>
        <w:sz w:val="16"/>
      </w:rPr>
    </w:pPr>
    <w:r>
      <w:rPr>
        <w:rFonts w:ascii="Times New Roman" w:hAnsi="Times New Roman"/>
        <w:noProof/>
        <w:lang w:eastAsia="zh-CN"/>
      </w:rPr>
      <mc:AlternateContent>
        <mc:Choice Requires="wps">
          <w:drawing>
            <wp:anchor distT="0" distB="0" distL="114300" distR="114300" simplePos="0" relativeHeight="251650048" behindDoc="0" locked="0" layoutInCell="0" allowOverlap="1" wp14:anchorId="50785660" wp14:editId="3396813C">
              <wp:simplePos x="0" y="0"/>
              <wp:positionH relativeFrom="column">
                <wp:posOffset>2017395</wp:posOffset>
              </wp:positionH>
              <wp:positionV relativeFrom="paragraph">
                <wp:posOffset>543560</wp:posOffset>
              </wp:positionV>
              <wp:extent cx="2160270" cy="191135"/>
              <wp:effectExtent l="0" t="0" r="0" b="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1911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32E2B" w:rsidRDefault="00132E2B">
                          <w:pPr>
                            <w:pStyle w:val="PageAddress"/>
                          </w:pPr>
                          <w:r>
                            <w:t xml:space="preserve">post office box 1443 </w:t>
                          </w:r>
                          <w:r>
                            <w:rPr>
                              <w:sz w:val="18"/>
                            </w:rPr>
                            <w:t></w:t>
                          </w:r>
                          <w:r>
                            <w:t xml:space="preserve"> houston, texas 77251-1443</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158.85pt;margin-top:42.8pt;width:170.1pt;height:15.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" o:allowincell="f" filled="f" stroked="f">
              <v:textbox inset="1pt,1pt,1pt,1pt">
                <w:txbxContent>
                  <w:p w:rsidR="00132E2B" w:rsidRDefault="00132E2B">
                    <w:pPr>
                      <w:pStyle w:val="PageAddress"/>
                    </w:pPr>
                    <w:r>
                      <w:t xml:space="preserve">post office box 1443 </w:t>
                    </w:r>
                    <w:r>
                      <w:rPr>
                        <w:sz w:val="18"/>
                      </w:rPr>
                      <w:t></w:t>
                    </w:r>
                    <w:r>
                      <w:t xml:space="preserve"> houston, texas 77251-1443</w:t>
                    </w:r>
                  </w:p>
                </w:txbxContent>
              </v:textbox>
            </v:rect>
          </w:pict>
        </mc:Fallback>
      </mc:AlternateContent>
    </w:r>
    <w:r>
      <w:object w:dxaOrig="9360" w:dyaOrig="17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3.5pt;height:41pt" o:ole="">
          <v:imagedata r:id="rId1" o:title="" cropbottom="13653f" cropleft="840f" cropright="38649f"/>
        </v:shape>
        <o:OLEObject Type="Embed" ProgID="Word.Document.8" ShapeID="_x0000_i1026" DrawAspect="Content" ObjectID="_1583750287" r:id="rId2"/>
      </w:object>
    </w:r>
  </w:p>
  <w:p w:rsidR="00132E2B" w:rsidRDefault="00132E2B">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E2B" w:rsidRDefault="00132E2B">
    <w:pPr>
      <w:pStyle w:val="Footer"/>
      <w:pBdr>
        <w:top w:val="single" w:sz="24" w:space="1" w:color="auto"/>
      </w:pBdr>
      <w:jc w:val="center"/>
      <w:rPr>
        <w:rStyle w:val="PageNumber"/>
      </w:rPr>
    </w:pPr>
    <w:r>
      <w:object w:dxaOrig="9360" w:dyaOrig="17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3.5pt;height:41pt" o:ole="">
          <v:imagedata r:id="rId1" o:title="" cropbottom="13653f" cropleft="840f" cropright="38649f"/>
        </v:shape>
        <o:OLEObject Type="Embed" ProgID="Word.Document.8" ShapeID="_x0000_i1027" DrawAspect="Content" ObjectID="_1583750288" r:id="rId2"/>
      </w:object>
    </w:r>
  </w:p>
  <w:p w:rsidR="00132E2B" w:rsidRDefault="00132E2B">
    <w:pPr>
      <w:pStyle w:val="Footer"/>
      <w:jc w:val="right"/>
    </w:pPr>
    <w:r>
      <w:rPr>
        <w:noProof/>
        <w:lang w:eastAsia="zh-CN"/>
      </w:rPr>
      <mc:AlternateContent>
        <mc:Choice Requires="wps">
          <w:drawing>
            <wp:anchor distT="0" distB="0" distL="114300" distR="114300" simplePos="0" relativeHeight="251655168" behindDoc="0" locked="0" layoutInCell="0" allowOverlap="1" wp14:anchorId="2FE8A4E7" wp14:editId="0B0AFE0C">
              <wp:simplePos x="0" y="0"/>
              <wp:positionH relativeFrom="column">
                <wp:posOffset>2118995</wp:posOffset>
              </wp:positionH>
              <wp:positionV relativeFrom="paragraph">
                <wp:posOffset>3175</wp:posOffset>
              </wp:positionV>
              <wp:extent cx="2160270" cy="191135"/>
              <wp:effectExtent l="0" t="0" r="0" b="0"/>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1911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32E2B" w:rsidRDefault="00132E2B">
                          <w:pPr>
                            <w:pStyle w:val="PageAddress"/>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8" style="position:absolute;left:0;text-align:left;margin-left:166.85pt;margin-top:.25pt;width:170.1pt;height:15.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" o:allowincell="f" filled="f" stroked="f">
              <v:textbox inset="1pt,1pt,1pt,1pt">
                <w:txbxContent>
                  <w:p w:rsidR="00132E2B" w:rsidRDefault="00132E2B">
                    <w:pPr>
                      <w:pStyle w:val="PageAddress"/>
                    </w:pPr>
                  </w:p>
                </w:txbxContent>
              </v:textbox>
            </v:rect>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E2B" w:rsidRDefault="00132E2B" w:rsidP="00EE5519">
    <w:pPr>
      <w:pStyle w:val="Footer"/>
      <w:pBdr>
        <w:top w:val="single" w:sz="24" w:space="10" w:color="auto"/>
      </w:pBdr>
      <w:jc w:val="left"/>
      <w:rPr>
        <w:rStyle w:val="PageNumber"/>
      </w:rPr>
    </w:pPr>
    <w:r>
      <w:rPr>
        <w:noProof/>
        <w:lang w:eastAsia="zh-CN"/>
      </w:rPr>
      <w:drawing>
        <wp:anchor distT="0" distB="0" distL="114300" distR="114300" simplePos="0" relativeHeight="251670528" behindDoc="0" locked="0" layoutInCell="1" allowOverlap="1" wp14:anchorId="3FC0DAD1" wp14:editId="64975033">
          <wp:simplePos x="0" y="0"/>
          <wp:positionH relativeFrom="column">
            <wp:posOffset>-3810</wp:posOffset>
          </wp:positionH>
          <wp:positionV relativeFrom="paragraph">
            <wp:posOffset>147955</wp:posOffset>
          </wp:positionV>
          <wp:extent cx="281940" cy="243840"/>
          <wp:effectExtent l="0" t="0" r="381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81940" cy="2438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zh-CN"/>
      </w:rPr>
      <mc:AlternateContent>
        <mc:Choice Requires="wps">
          <w:drawing>
            <wp:anchor distT="0" distB="0" distL="114300" distR="114300" simplePos="0" relativeHeight="251649024" behindDoc="0" locked="0" layoutInCell="0" allowOverlap="1" wp14:anchorId="1BECB149" wp14:editId="625A018D">
              <wp:simplePos x="0" y="0"/>
              <wp:positionH relativeFrom="column">
                <wp:posOffset>314960</wp:posOffset>
              </wp:positionH>
              <wp:positionV relativeFrom="paragraph">
                <wp:posOffset>159223</wp:posOffset>
              </wp:positionV>
              <wp:extent cx="6134735" cy="345573"/>
              <wp:effectExtent l="0" t="0" r="0"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735" cy="3455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32E2B" w:rsidRPr="00F604CA" w:rsidRDefault="00132E2B" w:rsidP="00EE5519">
                          <w:pPr>
                            <w:pStyle w:val="PageProdStageStmnt"/>
                            <w:spacing w:line="240" w:lineRule="auto"/>
                            <w:rPr>
                              <w:rFonts w:ascii="Arial" w:hAnsi="Arial" w:cs="Arial"/>
                              <w:spacing w:val="0"/>
                              <w:sz w:val="14"/>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margin-left:24.8pt;margin-top:12.55pt;width:483.05pt;height:27.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" o:allowincell="f" filled="f" stroked="f">
              <v:textbox inset="1pt,1pt,1pt,1pt">
                <w:txbxContent>
                  <w:p w:rsidR="00132E2B" w:rsidRPr="00F604CA" w:rsidRDefault="00132E2B" w:rsidP="00EE5519">
                    <w:pPr>
                      <w:pStyle w:val="PageProdStageStmnt"/>
                      <w:spacing w:line="240" w:lineRule="auto"/>
                      <w:rPr>
                        <w:rFonts w:ascii="Arial" w:hAnsi="Arial" w:cs="Arial"/>
                        <w:spacing w:val="0"/>
                        <w:sz w:val="14"/>
                      </w:rPr>
                    </w:pP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E2B" w:rsidRPr="00202A81" w:rsidRDefault="00132E2B" w:rsidP="00202A81">
    <w:pPr>
      <w:pStyle w:val="Footer"/>
      <w:pBdr>
        <w:top w:val="single" w:sz="18" w:space="1" w:color="auto"/>
      </w:pBdr>
      <w:ind w:right="58"/>
      <w:jc w:val="right"/>
      <w:rPr>
        <w:rFonts w:ascii="Arial" w:hAnsi="Arial" w:cs="Arial"/>
        <w:sz w:val="16"/>
        <w:szCs w:val="16"/>
      </w:rPr>
    </w:pPr>
    <w:r w:rsidRPr="0090746E">
      <w:rPr>
        <w:rFonts w:ascii="Arial" w:hAnsi="Arial" w:cs="Arial"/>
        <w:sz w:val="16"/>
        <w:szCs w:val="16"/>
      </w:rPr>
      <w:fldChar w:fldCharType="begin"/>
    </w:r>
    <w:r w:rsidRPr="0090746E">
      <w:rPr>
        <w:rFonts w:ascii="Arial" w:hAnsi="Arial" w:cs="Arial"/>
        <w:sz w:val="16"/>
        <w:szCs w:val="16"/>
      </w:rPr>
      <w:instrText xml:space="preserve"> PAGE   \* MERGEFORMAT </w:instrText>
    </w:r>
    <w:r w:rsidRPr="0090746E">
      <w:rPr>
        <w:rFonts w:ascii="Arial" w:hAnsi="Arial" w:cs="Arial"/>
        <w:sz w:val="16"/>
        <w:szCs w:val="16"/>
      </w:rPr>
      <w:fldChar w:fldCharType="separate"/>
    </w:r>
    <w:r w:rsidR="00D21E95">
      <w:rPr>
        <w:rFonts w:ascii="Arial" w:hAnsi="Arial" w:cs="Arial"/>
        <w:noProof/>
        <w:sz w:val="16"/>
        <w:szCs w:val="16"/>
      </w:rPr>
      <w:t>4</w:t>
    </w:r>
    <w:r w:rsidRPr="0090746E">
      <w:rPr>
        <w:rFonts w:ascii="Arial" w:hAnsi="Arial" w:cs="Arial"/>
        <w:noProof/>
        <w:sz w:val="16"/>
        <w:szCs w:val="16"/>
      </w:rPr>
      <w:fldChar w:fldCharType="end"/>
    </w:r>
    <w:r>
      <w:rPr>
        <w:rFonts w:ascii="Arial" w:hAnsi="Arial" w:cs="Arial"/>
        <w:sz w:val="16"/>
        <w:szCs w:val="16"/>
      </w:rPr>
      <w:ptab w:relativeTo="margin" w:alignment="right" w:leader="none"/>
    </w:r>
    <w:r w:rsidRPr="00202A81">
      <w:rPr>
        <w:rFonts w:ascii="Arial" w:hAnsi="Arial" w:cs="Arial"/>
        <w:sz w:val="16"/>
        <w:szCs w:val="16"/>
      </w:rPr>
      <w:t>Copyright © 20</w:t>
    </w:r>
    <w:r>
      <w:rPr>
        <w:rFonts w:ascii="Arial" w:hAnsi="Arial" w:cs="Arial"/>
        <w:sz w:val="16"/>
        <w:szCs w:val="16"/>
      </w:rPr>
      <w:t>1</w:t>
    </w:r>
    <w:r w:rsidRPr="00202A81">
      <w:rPr>
        <w:rFonts w:ascii="Arial" w:hAnsi="Arial" w:cs="Arial"/>
        <w:sz w:val="16"/>
        <w:szCs w:val="16"/>
      </w:rPr>
      <w:t>4, Texas Instruments Incorporation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E2B" w:rsidRPr="00202A81" w:rsidRDefault="00132E2B" w:rsidP="00202A81">
    <w:pPr>
      <w:pStyle w:val="Footer"/>
      <w:pBdr>
        <w:top w:val="single" w:sz="18" w:space="1" w:color="auto"/>
      </w:pBdr>
      <w:ind w:right="58"/>
      <w:jc w:val="left"/>
      <w:rPr>
        <w:rStyle w:val="PageNumber"/>
        <w:rFonts w:ascii="Arial" w:hAnsi="Arial" w:cs="Arial"/>
        <w:szCs w:val="16"/>
      </w:rPr>
    </w:pPr>
    <w:r w:rsidRPr="00202A81">
      <w:rPr>
        <w:rFonts w:ascii="Arial" w:hAnsi="Arial" w:cs="Arial"/>
        <w:sz w:val="16"/>
        <w:szCs w:val="16"/>
      </w:rPr>
      <w:t>Copyright © 20</w:t>
    </w:r>
    <w:r>
      <w:rPr>
        <w:rFonts w:ascii="Arial" w:hAnsi="Arial" w:cs="Arial"/>
        <w:sz w:val="16"/>
        <w:szCs w:val="16"/>
      </w:rPr>
      <w:t>1</w:t>
    </w:r>
    <w:r w:rsidRPr="00202A81">
      <w:rPr>
        <w:rFonts w:ascii="Arial" w:hAnsi="Arial" w:cs="Arial"/>
        <w:sz w:val="16"/>
        <w:szCs w:val="16"/>
      </w:rPr>
      <w:t>4, Texas Instruments Incorp</w:t>
    </w:r>
    <w:r>
      <w:rPr>
        <w:rFonts w:ascii="Arial" w:hAnsi="Arial" w:cs="Arial"/>
        <w:sz w:val="16"/>
        <w:szCs w:val="16"/>
      </w:rPr>
      <w:t>oration</w:t>
    </w:r>
    <w:r>
      <w:rPr>
        <w:rFonts w:ascii="Arial" w:hAnsi="Arial" w:cs="Arial"/>
        <w:sz w:val="16"/>
        <w:szCs w:val="16"/>
      </w:rPr>
      <w:ptab w:relativeTo="margin" w:alignment="right" w:leader="none"/>
    </w:r>
    <w:r w:rsidRPr="0090746E">
      <w:rPr>
        <w:rFonts w:ascii="Arial" w:hAnsi="Arial" w:cs="Arial"/>
        <w:sz w:val="16"/>
        <w:szCs w:val="16"/>
      </w:rPr>
      <w:fldChar w:fldCharType="begin"/>
    </w:r>
    <w:r w:rsidRPr="0090746E">
      <w:rPr>
        <w:rFonts w:ascii="Arial" w:hAnsi="Arial" w:cs="Arial"/>
        <w:sz w:val="16"/>
        <w:szCs w:val="16"/>
      </w:rPr>
      <w:instrText xml:space="preserve"> PAGE   \* MERGEFORMAT </w:instrText>
    </w:r>
    <w:r w:rsidRPr="0090746E">
      <w:rPr>
        <w:rFonts w:ascii="Arial" w:hAnsi="Arial" w:cs="Arial"/>
        <w:sz w:val="16"/>
        <w:szCs w:val="16"/>
      </w:rPr>
      <w:fldChar w:fldCharType="separate"/>
    </w:r>
    <w:r w:rsidR="00596948">
      <w:rPr>
        <w:rFonts w:ascii="Arial" w:hAnsi="Arial" w:cs="Arial"/>
        <w:noProof/>
        <w:sz w:val="16"/>
        <w:szCs w:val="16"/>
      </w:rPr>
      <w:t>3</w:t>
    </w:r>
    <w:r w:rsidRPr="0090746E">
      <w:rPr>
        <w:rFonts w:ascii="Arial" w:hAnsi="Arial" w:cs="Arial"/>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28B4" w:rsidRDefault="00C028B4">
      <w:r>
        <w:separator/>
      </w:r>
    </w:p>
  </w:footnote>
  <w:footnote w:type="continuationSeparator" w:id="0">
    <w:p w:rsidR="00C028B4" w:rsidRDefault="00C028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E2B" w:rsidRDefault="00132E2B">
    <w:pPr>
      <w:framePr w:w="720" w:h="12816" w:wrap="notBeside" w:vAnchor="page" w:hAnchor="page" w:x="145" w:y="1700"/>
    </w:pPr>
    <w:r>
      <w:object w:dxaOrig="660" w:dyaOrig="12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pt;height:604.5pt" o:ole="">
          <v:imagedata r:id="rId1" o:title=""/>
        </v:shape>
        <o:OLEObject Type="Embed" ProgID="MSWordArt.2" ShapeID="_x0000_i1025" DrawAspect="Content" ObjectID="_1583750286" r:id="rId2">
          <o:FieldCodes>\s</o:FieldCodes>
        </o:OLEObject>
      </w:object>
    </w:r>
  </w:p>
  <w:p w:rsidR="00132E2B" w:rsidRDefault="00132E2B">
    <w:pPr>
      <w:pStyle w:val="PageTitleL1"/>
    </w:pPr>
    <w:r>
      <w:t>HEADER LINE 1</w:t>
    </w:r>
    <w:r>
      <w:tab/>
      <w:t>FAMILY</w:t>
    </w:r>
  </w:p>
  <w:p w:rsidR="00132E2B" w:rsidRDefault="00132E2B">
    <w:pPr>
      <w:pStyle w:val="PageTitleL2"/>
    </w:pPr>
    <w:r>
      <w:t>HEADER LINE 2</w:t>
    </w:r>
  </w:p>
  <w:p w:rsidR="00132E2B" w:rsidRDefault="00132E2B">
    <w:pPr>
      <w:pStyle w:val="PageTitleL3"/>
    </w:pPr>
    <w:r>
      <w:t>HEADER LINE 3</w:t>
    </w:r>
  </w:p>
  <w:p w:rsidR="00132E2B" w:rsidRDefault="00132E2B">
    <w:pPr>
      <w:pStyle w:val="PageDateEvenPage"/>
    </w:pPr>
    <w:r>
      <w:t xml:space="preserve">Date and tracking information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E2B" w:rsidRDefault="00132E2B" w:rsidP="00194E9C">
    <w:pPr>
      <w:pStyle w:val="HeaderOddLine1"/>
      <w:wordWrap w:val="0"/>
    </w:pPr>
    <w:r>
      <w:t>TPS61162/3</w:t>
    </w:r>
  </w:p>
  <w:p w:rsidR="00132E2B" w:rsidRDefault="00C028B4" w:rsidP="00DE411C">
    <w:pPr>
      <w:pStyle w:val="HeaderOddLine2"/>
    </w:pPr>
    <w:r>
      <w:rPr>
        <w:snapToGrid/>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0" type="#_x0000_t136" style="position:absolute;left:0;text-align:left;margin-left:142.35pt;margin-top:320.9pt;width:223.5pt;height:51pt;rotation:-2696188fd;z-index:251661312" o:allowincell="f" fillcolor="#969696" strokecolor="silver">
          <v:fill opacity=".5"/>
          <v:shadow color="#868686"/>
          <v:textpath style="font-family:&quot;Arial Black&quot;;v-text-kern:t" trim="t" fitpath="t" string="Preliminary"/>
        </v:shape>
      </w:pict>
    </w:r>
    <w:r w:rsidR="00132E2B">
      <w:t xml:space="preserve"> </w:t>
    </w:r>
    <w:r w:rsidR="00132E2B">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E2B" w:rsidRDefault="00C028B4" w:rsidP="0090746E">
    <w:pPr>
      <w:pStyle w:val="HeaderOddLine1"/>
      <w:tabs>
        <w:tab w:val="left" w:pos="10138"/>
      </w:tabs>
      <w:spacing w:before="4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1.65pt;margin-top:-31.6pt;width:113.55pt;height:42.55pt;z-index:-251664384" wrapcoords="1131 2400 -113 7200 -113 8100 1696 12000 2149 12000 113 13200 -113 13800 -113 19800 226 20100 3166 20100 20808 20100 21374 19800 21261 17100 20469 16800 21374 15600 20808 15000 15606 12000 15832 9000 14475 8100 8255 7200 2601 2400 1131 2400" fillcolor="window">
          <v:imagedata r:id="rId1" o:title="" cropbottom="13653f" cropleft="807f" cropright="39120f"/>
          <w10:wrap type="tight" side="right"/>
        </v:shape>
        <o:OLEObject Type="Embed" ProgID="Word.Picture.8" ShapeID="_x0000_s2053" DrawAspect="Content" ObjectID="_1583750289" r:id="rId2"/>
      </w:pict>
    </w:r>
    <w:r w:rsidR="00132E2B">
      <w:tab/>
    </w:r>
    <w:sdt>
      <w:sdtPr>
        <w:rPr>
          <w:rFonts w:ascii="Arial" w:hAnsi="Arial" w:cs="Arial"/>
        </w:rPr>
        <w:alias w:val="Subject"/>
        <w:tag w:val=""/>
        <w:id w:val="2061906948"/>
        <w:placeholder>
          <w:docPart w:val="042D01A36D6E45EEA354E3EF5F113837"/>
        </w:placeholder>
        <w:dataBinding w:prefixMappings="xmlns:ns0='http://purl.org/dc/elements/1.1/' xmlns:ns1='http://schemas.openxmlformats.org/package/2006/metadata/core-properties' " w:xpath="/ns1:coreProperties[1]/ns0:subject[1]" w:storeItemID="{6C3C8BC8-F283-45AE-878A-BAB7291924A1}"/>
        <w:text/>
      </w:sdtPr>
      <w:sdtEndPr/>
      <w:sdtContent>
        <w:r w:rsidR="004132BE">
          <w:rPr>
            <w:rFonts w:ascii="Arial" w:hAnsi="Arial" w:cs="Arial"/>
          </w:rPr>
          <w:t>BCS-VALD-</w:t>
        </w:r>
        <w:r w:rsidR="000A2DB7">
          <w:rPr>
            <w:rFonts w:ascii="Arial" w:hAnsi="Arial" w:cs="Arial"/>
          </w:rPr>
          <w:t>AN</w:t>
        </w:r>
      </w:sdtContent>
    </w:sdt>
  </w:p>
  <w:p w:rsidR="00132E2B" w:rsidRDefault="00C028B4" w:rsidP="0090746E">
    <w:pPr>
      <w:pStyle w:val="HeaderOddLine2"/>
      <w:pBdr>
        <w:bottom w:val="single" w:sz="18" w:space="1" w:color="auto"/>
      </w:pBdr>
      <w:wordWrap w:val="0"/>
      <w:spacing w:after="40"/>
    </w:pPr>
    <w:sdt>
      <w:sdtPr>
        <w:rPr>
          <w:rFonts w:ascii="Arial" w:hAnsi="Arial" w:cs="Arial"/>
        </w:rPr>
        <w:alias w:val="Status"/>
        <w:tag w:val=""/>
        <w:id w:val="-872229907"/>
        <w:placeholder>
          <w:docPart w:val="6B6010DCCBE445C9BA030E22D36F637D"/>
        </w:placeholder>
        <w:dataBinding w:prefixMappings="xmlns:ns0='http://purl.org/dc/elements/1.1/' xmlns:ns1='http://schemas.openxmlformats.org/package/2006/metadata/core-properties' " w:xpath="/ns1:coreProperties[1]/ns1:contentStatus[1]" w:storeItemID="{6C3C8BC8-F283-45AE-878A-BAB7291924A1}"/>
        <w:text/>
      </w:sdtPr>
      <w:sdtEndPr/>
      <w:sdtContent>
        <w:r w:rsidR="000A2DB7">
          <w:rPr>
            <w:rFonts w:ascii="Arial" w:hAnsi="Arial" w:cs="Arial"/>
          </w:rPr>
          <w:t>MAR</w:t>
        </w:r>
        <w:r w:rsidR="00555F6C">
          <w:rPr>
            <w:rFonts w:ascii="Arial" w:hAnsi="Arial" w:cs="Arial"/>
          </w:rPr>
          <w:t>/2018-v1</w:t>
        </w:r>
        <w:r w:rsidR="00132E2B">
          <w:rPr>
            <w:rFonts w:ascii="Arial" w:hAnsi="Arial" w:cs="Arial"/>
          </w:rPr>
          <w:t>.</w:t>
        </w:r>
        <w:r w:rsidR="00274C14">
          <w:rPr>
            <w:rFonts w:ascii="Arial" w:hAnsi="Arial" w:cs="Arial"/>
          </w:rPr>
          <w:t>0</w:t>
        </w:r>
      </w:sdtContent>
    </w:sdt>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E2B" w:rsidRPr="00802AC5" w:rsidRDefault="00C028B4" w:rsidP="0090746E">
    <w:pPr>
      <w:pStyle w:val="HeaderEvenLine2"/>
      <w:spacing w:after="40"/>
      <w:rPr>
        <w:rFonts w:ascii="Arial" w:hAnsi="Arial" w:cs="Arial"/>
        <w:sz w:val="24"/>
      </w:rPr>
    </w:pPr>
    <w:r>
      <w:rPr>
        <w:snapToGrid/>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5" type="#_x0000_t75" style="position:absolute;margin-left:424pt;margin-top:-26.5pt;width:87.15pt;height:37.1pt;z-index:-251644928;mso-wrap-edited:f" wrapcoords="1131 2400 -113 7200 -113 8100 1696 12000 2149 12000 113 13200 -113 13800 -113 19800 226 20100 3166 20100 20808 20100 21374 19800 21261 17100 20469 16800 21374 15600 20808 15000 15606 12000 15832 9000 14475 8100 8255 7200 2601 2400 1131 2400" fillcolor="window">
          <v:imagedata r:id="rId1" o:title="" cropbottom="13653f" cropleft="807f" cropright="39120f"/>
          <w10:wrap type="tight" side="right"/>
        </v:shape>
      </w:pict>
    </w:r>
    <w:sdt>
      <w:sdtPr>
        <w:rPr>
          <w:rFonts w:ascii="Arial" w:hAnsi="Arial" w:cs="Arial"/>
          <w:sz w:val="24"/>
        </w:rPr>
        <w:alias w:val="Subject"/>
        <w:tag w:val=""/>
        <w:id w:val="258725484"/>
        <w:placeholder>
          <w:docPart w:val="B0812761ECEB4B31A59033148543AE2E"/>
        </w:placeholder>
        <w:dataBinding w:prefixMappings="xmlns:ns0='http://purl.org/dc/elements/1.1/' xmlns:ns1='http://schemas.openxmlformats.org/package/2006/metadata/core-properties' " w:xpath="/ns1:coreProperties[1]/ns0:subject[1]" w:storeItemID="{6C3C8BC8-F283-45AE-878A-BAB7291924A1}"/>
        <w:text/>
      </w:sdtPr>
      <w:sdtEndPr/>
      <w:sdtContent>
        <w:r w:rsidR="004132BE">
          <w:rPr>
            <w:rFonts w:ascii="Arial" w:hAnsi="Arial" w:cs="Arial"/>
            <w:sz w:val="24"/>
          </w:rPr>
          <w:t>BCS-VALD-AN</w:t>
        </w:r>
      </w:sdtContent>
    </w:sdt>
  </w:p>
  <w:p w:rsidR="00132E2B" w:rsidRDefault="00132E2B" w:rsidP="0090746E">
    <w:pPr>
      <w:pStyle w:val="HeaderEvenLine2"/>
      <w:spacing w:after="40"/>
    </w:pPr>
    <w:r>
      <w:rPr>
        <w:snapToGrid/>
        <w:lang w:eastAsia="zh-CN"/>
      </w:rPr>
      <mc:AlternateContent>
        <mc:Choice Requires="wps">
          <w:drawing>
            <wp:anchor distT="0" distB="0" distL="114300" distR="114300" simplePos="0" relativeHeight="251658240" behindDoc="0" locked="0" layoutInCell="0" allowOverlap="1" wp14:anchorId="56C0AD16" wp14:editId="38BD111D">
              <wp:simplePos x="0" y="0"/>
              <wp:positionH relativeFrom="column">
                <wp:posOffset>-28575</wp:posOffset>
              </wp:positionH>
              <wp:positionV relativeFrom="paragraph">
                <wp:posOffset>182880</wp:posOffset>
              </wp:positionV>
              <wp:extent cx="6486525" cy="0"/>
              <wp:effectExtent l="0" t="19050" r="9525" b="19050"/>
              <wp:wrapNone/>
              <wp:docPr id="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65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4.4pt" to="508.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" o:allowincell="f" strokeweight="2.25pt"/>
          </w:pict>
        </mc:Fallback>
      </mc:AlternateContent>
    </w:r>
    <w:sdt>
      <w:sdtPr>
        <w:rPr>
          <w:rFonts w:ascii="Arial" w:hAnsi="Arial" w:cs="Arial"/>
        </w:rPr>
        <w:alias w:val="Status"/>
        <w:tag w:val=""/>
        <w:id w:val="1481501467"/>
        <w:placeholder>
          <w:docPart w:val="17DDA5298EAF446689B79692C2512F06"/>
        </w:placeholder>
        <w:dataBinding w:prefixMappings="xmlns:ns0='http://purl.org/dc/elements/1.1/' xmlns:ns1='http://schemas.openxmlformats.org/package/2006/metadata/core-properties' " w:xpath="/ns1:coreProperties[1]/ns1:contentStatus[1]" w:storeItemID="{6C3C8BC8-F283-45AE-878A-BAB7291924A1}"/>
        <w:text/>
      </w:sdtPr>
      <w:sdtEndPr/>
      <w:sdtContent>
        <w:r w:rsidR="000A2DB7">
          <w:rPr>
            <w:rFonts w:ascii="Arial" w:hAnsi="Arial" w:cs="Arial"/>
          </w:rPr>
          <w:t>MAR/2018-v1.0</w:t>
        </w:r>
      </w:sdtContent>
    </w:sdt>
    <w:r>
      <w:rPr>
        <w:rFonts w:ascii="Arial" w:hAnsi="Arial" w:cs="Arial"/>
      </w:rPr>
      <w:ptab w:relativeTo="margin" w:alignment="right" w:leader="none"/>
    </w:r>
    <w:sdt>
      <w:sdtPr>
        <w:rPr>
          <w:rFonts w:ascii="Arial" w:hAnsi="Arial" w:cs="Arial"/>
        </w:rPr>
        <w:alias w:val="Company"/>
        <w:tag w:val=""/>
        <w:id w:val="-848947287"/>
        <w:placeholder>
          <w:docPart w:val="10E754B6463548C2B6997DF1D8569E5F"/>
        </w:placeholder>
        <w:dataBinding w:prefixMappings="xmlns:ns0='http://schemas.openxmlformats.org/officeDocument/2006/extended-properties' " w:xpath="/ns0:Properties[1]/ns0:Company[1]" w:storeItemID="{6668398D-A668-4E3E-A5EB-62B293D839F1}"/>
        <w:text/>
      </w:sdtPr>
      <w:sdtEndPr/>
      <w:sdtContent>
        <w:r>
          <w:rPr>
            <w:rFonts w:ascii="Arial" w:hAnsi="Arial" w:cs="Arial"/>
          </w:rPr>
          <w:t>www.ti.com</w:t>
        </w:r>
      </w:sdtContent>
    </w:sdt>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E2B" w:rsidRPr="00802AC5" w:rsidRDefault="00C028B4" w:rsidP="0090746E">
    <w:pPr>
      <w:pStyle w:val="HeaderEvenLine1"/>
      <w:spacing w:before="40"/>
      <w:jc w:val="right"/>
      <w:rPr>
        <w:rFonts w:ascii="Arial" w:hAnsi="Arial" w:cs="Arial"/>
      </w:rPr>
    </w:pPr>
    <w:r>
      <w:rPr>
        <w:snapToGrid/>
        <w:sz w:val="21"/>
        <w:szCs w:val="21"/>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9" type="#_x0000_t75" style="position:absolute;left:0;text-align:left;margin-left:-.05pt;margin-top:-29.5pt;width:87.15pt;height:37.1pt;z-index:-251646976;mso-wrap-edited:f" wrapcoords="1131 2400 -113 7200 -113 8100 1696 12000 2149 12000 113 13200 -113 13800 -113 19800 226 20100 3166 20100 20808 20100 21374 19800 21261 17100 20469 16800 21374 15600 20808 15000 15606 12000 15832 9000 14475 8100 8255 7200 2601 2400 1131 2400" fillcolor="window">
          <v:imagedata r:id="rId1" o:title="" cropbottom="13653f" cropleft="807f" cropright="39120f"/>
          <w10:wrap type="tight" side="right"/>
        </v:shape>
        <o:OLEObject Type="Embed" ProgID="Word.Picture.8" ShapeID="_x0000_s2079" DrawAspect="Content" ObjectID="_1583750290" r:id="rId2"/>
      </w:pict>
    </w:r>
    <w:sdt>
      <w:sdtPr>
        <w:rPr>
          <w:rFonts w:ascii="Arial" w:hAnsi="Arial" w:cs="Arial"/>
          <w:szCs w:val="24"/>
        </w:rPr>
        <w:alias w:val="Subject"/>
        <w:tag w:val=""/>
        <w:id w:val="-11762599"/>
        <w:placeholder>
          <w:docPart w:val="58D6B39E44D844C3AB4D25F7234D8153"/>
        </w:placeholder>
        <w:dataBinding w:prefixMappings="xmlns:ns0='http://purl.org/dc/elements/1.1/' xmlns:ns1='http://schemas.openxmlformats.org/package/2006/metadata/core-properties' " w:xpath="/ns1:coreProperties[1]/ns0:subject[1]" w:storeItemID="{6C3C8BC8-F283-45AE-878A-BAB7291924A1}"/>
        <w:text/>
      </w:sdtPr>
      <w:sdtEndPr/>
      <w:sdtContent>
        <w:r w:rsidR="004132BE">
          <w:rPr>
            <w:rFonts w:ascii="Arial" w:hAnsi="Arial" w:cs="Arial"/>
            <w:szCs w:val="24"/>
          </w:rPr>
          <w:t>BCS-VALD-AN</w:t>
        </w:r>
      </w:sdtContent>
    </w:sdt>
  </w:p>
  <w:p w:rsidR="00132E2B" w:rsidRPr="00517365" w:rsidRDefault="00C028B4" w:rsidP="0090746E">
    <w:pPr>
      <w:pStyle w:val="HeaderEvenLine2"/>
      <w:tabs>
        <w:tab w:val="clear" w:pos="9990"/>
        <w:tab w:val="right" w:pos="10170"/>
      </w:tabs>
      <w:spacing w:after="40"/>
      <w:jc w:val="both"/>
      <w:rPr>
        <w:rFonts w:ascii="Arial" w:hAnsi="Arial" w:cs="Arial"/>
      </w:rPr>
    </w:pPr>
    <w:sdt>
      <w:sdtPr>
        <w:rPr>
          <w:rFonts w:ascii="Arial" w:hAnsi="Arial" w:cs="Arial"/>
        </w:rPr>
        <w:alias w:val="Company"/>
        <w:tag w:val=""/>
        <w:id w:val="-1368748772"/>
        <w:placeholder>
          <w:docPart w:val="CB5695C2D2C54765BEB99083F037AED8"/>
        </w:placeholder>
        <w:dataBinding w:prefixMappings="xmlns:ns0='http://schemas.openxmlformats.org/officeDocument/2006/extended-properties' " w:xpath="/ns0:Properties[1]/ns0:Company[1]" w:storeItemID="{6668398D-A668-4E3E-A5EB-62B293D839F1}"/>
        <w:text/>
      </w:sdtPr>
      <w:sdtEndPr/>
      <w:sdtContent>
        <w:r w:rsidR="00132E2B">
          <w:rPr>
            <w:rFonts w:ascii="Arial" w:hAnsi="Arial" w:cs="Arial"/>
          </w:rPr>
          <w:t>www.ti.com</w:t>
        </w:r>
      </w:sdtContent>
    </w:sdt>
    <w:r w:rsidR="00132E2B">
      <w:rPr>
        <w:snapToGrid/>
        <w:lang w:eastAsia="zh-CN"/>
      </w:rPr>
      <mc:AlternateContent>
        <mc:Choice Requires="wps">
          <w:drawing>
            <wp:anchor distT="0" distB="0" distL="114300" distR="114300" simplePos="0" relativeHeight="251668480" behindDoc="0" locked="0" layoutInCell="0" allowOverlap="1" wp14:anchorId="272D5831" wp14:editId="119D26F2">
              <wp:simplePos x="0" y="0"/>
              <wp:positionH relativeFrom="column">
                <wp:posOffset>-28575</wp:posOffset>
              </wp:positionH>
              <wp:positionV relativeFrom="paragraph">
                <wp:posOffset>182880</wp:posOffset>
              </wp:positionV>
              <wp:extent cx="6486525" cy="0"/>
              <wp:effectExtent l="0" t="19050" r="9525" b="19050"/>
              <wp:wrapNone/>
              <wp:docPr id="1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65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4.4pt" to="508.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iWnFAIAACsEAAAOAAAAZHJzL2Uyb0RvYy54bWysU8GO2jAQvVfqP1i+QxIaIBs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" o:allowincell="f" strokeweight="2.25pt"/>
          </w:pict>
        </mc:Fallback>
      </mc:AlternateContent>
    </w:r>
    <w:r w:rsidR="00132E2B">
      <w:rPr>
        <w:rFonts w:ascii="Arial" w:hAnsi="Arial" w:cs="Arial"/>
      </w:rPr>
      <w:ptab w:relativeTo="margin" w:alignment="right" w:leader="none"/>
    </w:r>
    <w:sdt>
      <w:sdtPr>
        <w:rPr>
          <w:rFonts w:ascii="Arial" w:hAnsi="Arial" w:cs="Arial"/>
        </w:rPr>
        <w:alias w:val="Status"/>
        <w:tag w:val=""/>
        <w:id w:val="-802238751"/>
        <w:placeholder>
          <w:docPart w:val="57E99E33D1804E779B3A7F768CC1E102"/>
        </w:placeholder>
        <w:dataBinding w:prefixMappings="xmlns:ns0='http://purl.org/dc/elements/1.1/' xmlns:ns1='http://schemas.openxmlformats.org/package/2006/metadata/core-properties' " w:xpath="/ns1:coreProperties[1]/ns1:contentStatus[1]" w:storeItemID="{6C3C8BC8-F283-45AE-878A-BAB7291924A1}"/>
        <w:text/>
      </w:sdtPr>
      <w:sdtEndPr/>
      <w:sdtContent>
        <w:r w:rsidR="000A2DB7">
          <w:rPr>
            <w:rFonts w:ascii="Arial" w:hAnsi="Arial" w:cs="Arial"/>
          </w:rPr>
          <w:t>MAR/2018-v1.0</w:t>
        </w:r>
      </w:sdtContent>
    </w:sdt>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E2B" w:rsidRDefault="00132E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E3275B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B5E6D5A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4FDE6F2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29644CD6"/>
    <w:lvl w:ilvl="0">
      <w:start w:val="1"/>
      <w:numFmt w:val="decimal"/>
      <w:pStyle w:val="ListNumber2"/>
      <w:lvlText w:val="%1."/>
      <w:lvlJc w:val="left"/>
      <w:pPr>
        <w:tabs>
          <w:tab w:val="num" w:pos="720"/>
        </w:tabs>
        <w:ind w:left="720" w:hanging="360"/>
      </w:pPr>
    </w:lvl>
  </w:abstractNum>
  <w:abstractNum w:abstractNumId="4">
    <w:nsid w:val="FFFFFF80"/>
    <w:multiLevelType w:val="singleLevel"/>
    <w:tmpl w:val="AAEEDAB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C882BB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96E8AB2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FF0C363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83109B1C"/>
    <w:lvl w:ilvl="0">
      <w:start w:val="1"/>
      <w:numFmt w:val="decimal"/>
      <w:pStyle w:val="ListNumber"/>
      <w:lvlText w:val="%1."/>
      <w:lvlJc w:val="left"/>
      <w:pPr>
        <w:tabs>
          <w:tab w:val="num" w:pos="360"/>
        </w:tabs>
        <w:ind w:left="360" w:hanging="360"/>
      </w:pPr>
    </w:lvl>
  </w:abstractNum>
  <w:abstractNum w:abstractNumId="9">
    <w:nsid w:val="FFFFFF89"/>
    <w:multiLevelType w:val="singleLevel"/>
    <w:tmpl w:val="3D54278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AAD2E2EE"/>
    <w:lvl w:ilvl="0">
      <w:numFmt w:val="decimal"/>
      <w:pStyle w:val="Listb1"/>
      <w:lvlText w:val="*"/>
      <w:lvlJc w:val="left"/>
    </w:lvl>
  </w:abstractNum>
  <w:abstractNum w:abstractNumId="11">
    <w:nsid w:val="01791FD4"/>
    <w:multiLevelType w:val="singleLevel"/>
    <w:tmpl w:val="71D8C56E"/>
    <w:lvl w:ilvl="0">
      <w:start w:val="1"/>
      <w:numFmt w:val="bullet"/>
      <w:pStyle w:val="Listb3"/>
      <w:lvlText w:val=""/>
      <w:lvlJc w:val="left"/>
      <w:pPr>
        <w:tabs>
          <w:tab w:val="num" w:pos="360"/>
        </w:tabs>
        <w:ind w:left="360" w:hanging="360"/>
      </w:pPr>
      <w:rPr>
        <w:rFonts w:ascii="Symbol" w:hAnsi="Symbol" w:hint="default"/>
      </w:rPr>
    </w:lvl>
  </w:abstractNum>
  <w:abstractNum w:abstractNumId="12">
    <w:nsid w:val="07445910"/>
    <w:multiLevelType w:val="singleLevel"/>
    <w:tmpl w:val="FEEE8758"/>
    <w:lvl w:ilvl="0">
      <w:start w:val="1"/>
      <w:numFmt w:val="bullet"/>
      <w:pStyle w:val="NotesSym6parll"/>
      <w:lvlText w:val="‼"/>
      <w:lvlJc w:val="left"/>
      <w:pPr>
        <w:tabs>
          <w:tab w:val="num" w:pos="0"/>
        </w:tabs>
        <w:ind w:left="144" w:hanging="144"/>
      </w:pPr>
      <w:rPr>
        <w:rFonts w:ascii="Tahoma" w:hAnsi="Tahoma" w:hint="default"/>
        <w:sz w:val="16"/>
      </w:rPr>
    </w:lvl>
  </w:abstractNum>
  <w:abstractNum w:abstractNumId="13">
    <w:nsid w:val="0D5817D6"/>
    <w:multiLevelType w:val="singleLevel"/>
    <w:tmpl w:val="9460CF86"/>
    <w:lvl w:ilvl="0">
      <w:start w:val="1"/>
      <w:numFmt w:val="bullet"/>
      <w:pStyle w:val="Listb2"/>
      <w:lvlText w:val="–"/>
      <w:lvlJc w:val="left"/>
      <w:pPr>
        <w:tabs>
          <w:tab w:val="num" w:pos="0"/>
        </w:tabs>
        <w:ind w:left="144" w:hanging="144"/>
      </w:pPr>
      <w:rPr>
        <w:rFonts w:ascii="Tahoma" w:hAnsi="Tahoma" w:hint="default"/>
        <w:sz w:val="16"/>
      </w:rPr>
    </w:lvl>
  </w:abstractNum>
  <w:abstractNum w:abstractNumId="14">
    <w:nsid w:val="0D7751CF"/>
    <w:multiLevelType w:val="singleLevel"/>
    <w:tmpl w:val="04302230"/>
    <w:lvl w:ilvl="0">
      <w:numFmt w:val="decimal"/>
      <w:pStyle w:val="Listsbb1"/>
      <w:lvlText w:val="*"/>
      <w:lvlJc w:val="left"/>
    </w:lvl>
  </w:abstractNum>
  <w:abstractNum w:abstractNumId="15">
    <w:nsid w:val="100417A9"/>
    <w:multiLevelType w:val="singleLevel"/>
    <w:tmpl w:val="A29EF558"/>
    <w:lvl w:ilvl="0">
      <w:start w:val="1"/>
      <w:numFmt w:val="bullet"/>
      <w:pStyle w:val="NotesSym5pound"/>
      <w:lvlText w:val="#"/>
      <w:lvlJc w:val="left"/>
      <w:pPr>
        <w:tabs>
          <w:tab w:val="num" w:pos="0"/>
        </w:tabs>
        <w:ind w:left="144" w:hanging="144"/>
      </w:pPr>
    </w:lvl>
  </w:abstractNum>
  <w:abstractNum w:abstractNumId="16">
    <w:nsid w:val="1FDB46F2"/>
    <w:multiLevelType w:val="hybridMultilevel"/>
    <w:tmpl w:val="5726C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B0050E"/>
    <w:multiLevelType w:val="singleLevel"/>
    <w:tmpl w:val="DBD62030"/>
    <w:lvl w:ilvl="0">
      <w:start w:val="1"/>
      <w:numFmt w:val="bullet"/>
      <w:pStyle w:val="NotesSym7star"/>
      <w:lvlText w:val=""/>
      <w:lvlJc w:val="left"/>
      <w:pPr>
        <w:tabs>
          <w:tab w:val="num" w:pos="0"/>
        </w:tabs>
        <w:ind w:left="144" w:hanging="144"/>
      </w:pPr>
      <w:rPr>
        <w:rFonts w:ascii="Monotype Sorts" w:hAnsi="Monotype Sorts" w:hint="default"/>
        <w:sz w:val="14"/>
      </w:rPr>
    </w:lvl>
  </w:abstractNum>
  <w:abstractNum w:abstractNumId="18">
    <w:nsid w:val="24BC7948"/>
    <w:multiLevelType w:val="singleLevel"/>
    <w:tmpl w:val="2FECEA52"/>
    <w:lvl w:ilvl="0">
      <w:start w:val="1"/>
      <w:numFmt w:val="decimal"/>
      <w:pStyle w:val="Captab"/>
      <w:lvlText w:val="Table %1."/>
      <w:lvlJc w:val="center"/>
      <w:pPr>
        <w:tabs>
          <w:tab w:val="num" w:pos="720"/>
        </w:tabs>
        <w:ind w:left="0" w:firstLine="0"/>
      </w:pPr>
    </w:lvl>
  </w:abstractNum>
  <w:abstractNum w:abstractNumId="19">
    <w:nsid w:val="263F021A"/>
    <w:multiLevelType w:val="singleLevel"/>
    <w:tmpl w:val="0838A94E"/>
    <w:lvl w:ilvl="0">
      <w:start w:val="1"/>
      <w:numFmt w:val="bullet"/>
      <w:pStyle w:val="NotesSym1dgr"/>
      <w:lvlText w:val="†"/>
      <w:lvlJc w:val="left"/>
      <w:pPr>
        <w:tabs>
          <w:tab w:val="num" w:pos="0"/>
        </w:tabs>
        <w:ind w:left="144" w:hanging="144"/>
      </w:pPr>
      <w:rPr>
        <w:rFonts w:ascii="Times New Roman" w:hAnsi="Times New Roman" w:hint="default"/>
        <w:sz w:val="16"/>
      </w:rPr>
    </w:lvl>
  </w:abstractNum>
  <w:abstractNum w:abstractNumId="20">
    <w:nsid w:val="29B24A1D"/>
    <w:multiLevelType w:val="hybridMultilevel"/>
    <w:tmpl w:val="372E5372"/>
    <w:lvl w:ilvl="0" w:tplc="6D78FE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1C037A1"/>
    <w:multiLevelType w:val="hybridMultilevel"/>
    <w:tmpl w:val="C76AD28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3FF4A27"/>
    <w:multiLevelType w:val="singleLevel"/>
    <w:tmpl w:val="CB064A80"/>
    <w:lvl w:ilvl="0">
      <w:start w:val="1"/>
      <w:numFmt w:val="bullet"/>
      <w:pStyle w:val="NotesSym3sec"/>
      <w:lvlText w:val="§"/>
      <w:lvlJc w:val="left"/>
      <w:pPr>
        <w:tabs>
          <w:tab w:val="num" w:pos="0"/>
        </w:tabs>
        <w:ind w:left="144" w:hanging="144"/>
      </w:pPr>
      <w:rPr>
        <w:rFonts w:ascii="Times New Roman" w:hAnsi="Times New Roman" w:hint="default"/>
        <w:sz w:val="16"/>
      </w:rPr>
    </w:lvl>
  </w:abstractNum>
  <w:abstractNum w:abstractNumId="23">
    <w:nsid w:val="44CB53F3"/>
    <w:multiLevelType w:val="singleLevel"/>
    <w:tmpl w:val="749CF824"/>
    <w:lvl w:ilvl="0">
      <w:numFmt w:val="decimal"/>
      <w:pStyle w:val="Listb1c"/>
      <w:lvlText w:val="*"/>
      <w:lvlJc w:val="left"/>
    </w:lvl>
  </w:abstractNum>
  <w:abstractNum w:abstractNumId="24">
    <w:nsid w:val="463529BF"/>
    <w:multiLevelType w:val="singleLevel"/>
    <w:tmpl w:val="C93EED4C"/>
    <w:lvl w:ilvl="0">
      <w:start w:val="1"/>
      <w:numFmt w:val="bullet"/>
      <w:pStyle w:val="NotesSym9dia"/>
      <w:lvlText w:val="◊"/>
      <w:lvlJc w:val="left"/>
      <w:pPr>
        <w:tabs>
          <w:tab w:val="num" w:pos="0"/>
        </w:tabs>
        <w:ind w:left="144" w:hanging="144"/>
      </w:pPr>
    </w:lvl>
  </w:abstractNum>
  <w:abstractNum w:abstractNumId="25">
    <w:nsid w:val="4BCE5901"/>
    <w:multiLevelType w:val="hybridMultilevel"/>
    <w:tmpl w:val="EE805D32"/>
    <w:lvl w:ilvl="0" w:tplc="E18C7A6C">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6">
    <w:nsid w:val="50A46138"/>
    <w:multiLevelType w:val="singleLevel"/>
    <w:tmpl w:val="3EBE5AC8"/>
    <w:lvl w:ilvl="0">
      <w:start w:val="1"/>
      <w:numFmt w:val="bullet"/>
      <w:pStyle w:val="NotesSym4para"/>
      <w:lvlText w:val="¶"/>
      <w:lvlJc w:val="left"/>
      <w:pPr>
        <w:tabs>
          <w:tab w:val="num" w:pos="0"/>
        </w:tabs>
        <w:ind w:left="144" w:hanging="144"/>
      </w:pPr>
      <w:rPr>
        <w:rFonts w:ascii="Times New Roman" w:hAnsi="Times New Roman" w:hint="default"/>
        <w:sz w:val="16"/>
      </w:rPr>
    </w:lvl>
  </w:abstractNum>
  <w:abstractNum w:abstractNumId="27">
    <w:nsid w:val="5E5C4889"/>
    <w:multiLevelType w:val="multilevel"/>
    <w:tmpl w:val="C586508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nsid w:val="64EC79A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nsid w:val="709F4536"/>
    <w:multiLevelType w:val="singleLevel"/>
    <w:tmpl w:val="CD885C02"/>
    <w:lvl w:ilvl="0">
      <w:start w:val="1"/>
      <w:numFmt w:val="decimal"/>
      <w:pStyle w:val="Capfig"/>
      <w:lvlText w:val="Figure %1."/>
      <w:lvlJc w:val="center"/>
      <w:pPr>
        <w:tabs>
          <w:tab w:val="num" w:pos="720"/>
        </w:tabs>
        <w:ind w:left="0" w:firstLine="0"/>
      </w:pPr>
    </w:lvl>
  </w:abstractNum>
  <w:abstractNum w:abstractNumId="30">
    <w:nsid w:val="73874B96"/>
    <w:multiLevelType w:val="singleLevel"/>
    <w:tmpl w:val="5518CAA6"/>
    <w:lvl w:ilvl="0">
      <w:start w:val="1"/>
      <w:numFmt w:val="bullet"/>
      <w:pStyle w:val="NotesSym8sqr"/>
      <w:lvlText w:val=""/>
      <w:lvlJc w:val="left"/>
      <w:pPr>
        <w:tabs>
          <w:tab w:val="num" w:pos="0"/>
        </w:tabs>
        <w:ind w:left="144" w:hanging="144"/>
      </w:pPr>
      <w:rPr>
        <w:rFonts w:ascii="Arial" w:hAnsi="Arial" w:hint="default"/>
        <w:sz w:val="16"/>
      </w:rPr>
    </w:lvl>
  </w:abstractNum>
  <w:abstractNum w:abstractNumId="31">
    <w:nsid w:val="7BDB5AD2"/>
    <w:multiLevelType w:val="singleLevel"/>
    <w:tmpl w:val="B73C024E"/>
    <w:lvl w:ilvl="0">
      <w:start w:val="1"/>
      <w:numFmt w:val="bullet"/>
      <w:pStyle w:val="NotesSym2ddgr"/>
      <w:lvlText w:val="‡"/>
      <w:lvlJc w:val="left"/>
      <w:pPr>
        <w:tabs>
          <w:tab w:val="num" w:pos="0"/>
        </w:tabs>
        <w:ind w:left="144" w:hanging="144"/>
      </w:pPr>
      <w:rPr>
        <w:rFonts w:ascii="Times New Roman" w:hAnsi="Times New Roman" w:hint="default"/>
        <w:sz w:val="16"/>
      </w:rPr>
    </w:lvl>
  </w:abstractNum>
  <w:num w:numId="1">
    <w:abstractNumId w:val="10"/>
    <w:lvlOverride w:ilvl="0">
      <w:lvl w:ilvl="0">
        <w:start w:val="1"/>
        <w:numFmt w:val="bullet"/>
        <w:pStyle w:val="Listb1"/>
        <w:lvlText w:val=""/>
        <w:legacy w:legacy="1" w:legacySpace="0" w:legacyIndent="360"/>
        <w:lvlJc w:val="left"/>
      </w:lvl>
    </w:lvlOverride>
  </w:num>
  <w:num w:numId="2">
    <w:abstractNumId w:val="23"/>
    <w:lvlOverride w:ilvl="0">
      <w:lvl w:ilvl="0">
        <w:start w:val="1"/>
        <w:numFmt w:val="bullet"/>
        <w:pStyle w:val="Listb1c"/>
        <w:lvlText w:val=""/>
        <w:legacy w:legacy="1" w:legacySpace="0" w:legacyIndent="360"/>
        <w:lvlJc w:val="left"/>
        <w:pPr>
          <w:ind w:left="840" w:hanging="360"/>
        </w:pPr>
        <w:rPr>
          <w:rFonts w:ascii="Symbol" w:hAnsi="Symbol" w:hint="default"/>
          <w:sz w:val="28"/>
        </w:rPr>
      </w:lvl>
    </w:lvlOverride>
  </w:num>
  <w:num w:numId="3">
    <w:abstractNumId w:val="19"/>
  </w:num>
  <w:num w:numId="4">
    <w:abstractNumId w:val="31"/>
  </w:num>
  <w:num w:numId="5">
    <w:abstractNumId w:val="26"/>
  </w:num>
  <w:num w:numId="6">
    <w:abstractNumId w:val="12"/>
  </w:num>
  <w:num w:numId="7">
    <w:abstractNumId w:val="17"/>
  </w:num>
  <w:num w:numId="8">
    <w:abstractNumId w:val="30"/>
  </w:num>
  <w:num w:numId="9">
    <w:abstractNumId w:val="24"/>
  </w:num>
  <w:num w:numId="10">
    <w:abstractNumId w:val="15"/>
  </w:num>
  <w:num w:numId="11">
    <w:abstractNumId w:val="22"/>
  </w:num>
  <w:num w:numId="12">
    <w:abstractNumId w:val="11"/>
  </w:num>
  <w:num w:numId="13">
    <w:abstractNumId w:val="14"/>
    <w:lvlOverride w:ilvl="0">
      <w:lvl w:ilvl="0">
        <w:start w:val="1"/>
        <w:numFmt w:val="bullet"/>
        <w:pStyle w:val="Listsbb1"/>
        <w:lvlText w:val=""/>
        <w:legacy w:legacy="1" w:legacySpace="0" w:legacyIndent="360"/>
        <w:lvlJc w:val="left"/>
        <w:pPr>
          <w:ind w:left="1200" w:hanging="360"/>
        </w:pPr>
        <w:rPr>
          <w:rFonts w:ascii="Arial" w:hAnsi="Arial" w:hint="default"/>
          <w:sz w:val="20"/>
        </w:rPr>
      </w:lvl>
    </w:lvlOverride>
  </w:num>
  <w:num w:numId="14">
    <w:abstractNumId w:val="13"/>
  </w:num>
  <w:num w:numId="15">
    <w:abstractNumId w:val="29"/>
  </w:num>
  <w:num w:numId="16">
    <w:abstractNumId w:val="18"/>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27"/>
  </w:num>
  <w:num w:numId="28">
    <w:abstractNumId w:val="28"/>
  </w:num>
  <w:num w:numId="29">
    <w:abstractNumId w:val="21"/>
  </w:num>
  <w:num w:numId="30">
    <w:abstractNumId w:val="25"/>
  </w:num>
  <w:num w:numId="31">
    <w:abstractNumId w:val="16"/>
  </w:num>
  <w:num w:numId="32">
    <w:abstractNumId w:val="20"/>
  </w:num>
  <w:num w:numId="33">
    <w:abstractNumId w:val="2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86" fill="f" fillcolor="window" stroke="f">
      <v:fill color="window" on="f"/>
      <v:stroke on="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681"/>
    <w:rsid w:val="00000185"/>
    <w:rsid w:val="000001F4"/>
    <w:rsid w:val="00000916"/>
    <w:rsid w:val="00000927"/>
    <w:rsid w:val="00001FEB"/>
    <w:rsid w:val="00002DD3"/>
    <w:rsid w:val="00003B0F"/>
    <w:rsid w:val="000047D5"/>
    <w:rsid w:val="000051DC"/>
    <w:rsid w:val="00005B84"/>
    <w:rsid w:val="00005FFB"/>
    <w:rsid w:val="000075BD"/>
    <w:rsid w:val="00007784"/>
    <w:rsid w:val="000077C3"/>
    <w:rsid w:val="00007ACB"/>
    <w:rsid w:val="00007D05"/>
    <w:rsid w:val="00007DF9"/>
    <w:rsid w:val="000100AD"/>
    <w:rsid w:val="00010B12"/>
    <w:rsid w:val="00010E81"/>
    <w:rsid w:val="00011C99"/>
    <w:rsid w:val="000127B4"/>
    <w:rsid w:val="000129BD"/>
    <w:rsid w:val="00013244"/>
    <w:rsid w:val="00013632"/>
    <w:rsid w:val="0001398D"/>
    <w:rsid w:val="00014069"/>
    <w:rsid w:val="000143A0"/>
    <w:rsid w:val="00015588"/>
    <w:rsid w:val="00015C48"/>
    <w:rsid w:val="00015F14"/>
    <w:rsid w:val="000160A2"/>
    <w:rsid w:val="00016A0F"/>
    <w:rsid w:val="0001743F"/>
    <w:rsid w:val="00017C6F"/>
    <w:rsid w:val="000205AB"/>
    <w:rsid w:val="00020D7D"/>
    <w:rsid w:val="00021D72"/>
    <w:rsid w:val="000234E9"/>
    <w:rsid w:val="0002361B"/>
    <w:rsid w:val="00023B6F"/>
    <w:rsid w:val="000244F8"/>
    <w:rsid w:val="0002610D"/>
    <w:rsid w:val="00026C0F"/>
    <w:rsid w:val="00026D8C"/>
    <w:rsid w:val="00026E00"/>
    <w:rsid w:val="0003017D"/>
    <w:rsid w:val="00030373"/>
    <w:rsid w:val="00030AA8"/>
    <w:rsid w:val="00030AB4"/>
    <w:rsid w:val="0003101A"/>
    <w:rsid w:val="00031109"/>
    <w:rsid w:val="000315DA"/>
    <w:rsid w:val="00031874"/>
    <w:rsid w:val="00032000"/>
    <w:rsid w:val="00032DC4"/>
    <w:rsid w:val="00032E8F"/>
    <w:rsid w:val="00033738"/>
    <w:rsid w:val="00034658"/>
    <w:rsid w:val="00034D9A"/>
    <w:rsid w:val="000351A7"/>
    <w:rsid w:val="0003524B"/>
    <w:rsid w:val="000355F7"/>
    <w:rsid w:val="00035718"/>
    <w:rsid w:val="00035951"/>
    <w:rsid w:val="000360A4"/>
    <w:rsid w:val="00036510"/>
    <w:rsid w:val="00036597"/>
    <w:rsid w:val="000376AF"/>
    <w:rsid w:val="00037C73"/>
    <w:rsid w:val="00037D3E"/>
    <w:rsid w:val="00040DA5"/>
    <w:rsid w:val="00040EA6"/>
    <w:rsid w:val="00041053"/>
    <w:rsid w:val="00041400"/>
    <w:rsid w:val="000421DB"/>
    <w:rsid w:val="00042D5F"/>
    <w:rsid w:val="0004377E"/>
    <w:rsid w:val="00043EC5"/>
    <w:rsid w:val="00044E11"/>
    <w:rsid w:val="0004520A"/>
    <w:rsid w:val="000454D9"/>
    <w:rsid w:val="000509A2"/>
    <w:rsid w:val="0005125A"/>
    <w:rsid w:val="00052542"/>
    <w:rsid w:val="0005308C"/>
    <w:rsid w:val="000532FF"/>
    <w:rsid w:val="00054C1A"/>
    <w:rsid w:val="0005551E"/>
    <w:rsid w:val="00057EC7"/>
    <w:rsid w:val="00060376"/>
    <w:rsid w:val="00061356"/>
    <w:rsid w:val="0006161F"/>
    <w:rsid w:val="000618A6"/>
    <w:rsid w:val="000626E2"/>
    <w:rsid w:val="00062DED"/>
    <w:rsid w:val="00065CD6"/>
    <w:rsid w:val="0006639E"/>
    <w:rsid w:val="0006653C"/>
    <w:rsid w:val="0006718B"/>
    <w:rsid w:val="000673AF"/>
    <w:rsid w:val="000700EF"/>
    <w:rsid w:val="00070687"/>
    <w:rsid w:val="000709FE"/>
    <w:rsid w:val="000716B5"/>
    <w:rsid w:val="00071948"/>
    <w:rsid w:val="00071972"/>
    <w:rsid w:val="00071B28"/>
    <w:rsid w:val="00072DEB"/>
    <w:rsid w:val="00072F57"/>
    <w:rsid w:val="00073505"/>
    <w:rsid w:val="00073F84"/>
    <w:rsid w:val="00074480"/>
    <w:rsid w:val="00074531"/>
    <w:rsid w:val="00075251"/>
    <w:rsid w:val="000755D7"/>
    <w:rsid w:val="00075ADC"/>
    <w:rsid w:val="00076EC4"/>
    <w:rsid w:val="000776F0"/>
    <w:rsid w:val="00077E3E"/>
    <w:rsid w:val="00077F18"/>
    <w:rsid w:val="0008103A"/>
    <w:rsid w:val="0008246E"/>
    <w:rsid w:val="00083E20"/>
    <w:rsid w:val="00084984"/>
    <w:rsid w:val="000857AB"/>
    <w:rsid w:val="000865F3"/>
    <w:rsid w:val="000871C3"/>
    <w:rsid w:val="0008755C"/>
    <w:rsid w:val="00087EB3"/>
    <w:rsid w:val="00090EE0"/>
    <w:rsid w:val="0009107E"/>
    <w:rsid w:val="000913EE"/>
    <w:rsid w:val="000914DD"/>
    <w:rsid w:val="00091A27"/>
    <w:rsid w:val="000921F9"/>
    <w:rsid w:val="000924B0"/>
    <w:rsid w:val="000925E4"/>
    <w:rsid w:val="00092B2C"/>
    <w:rsid w:val="000931E5"/>
    <w:rsid w:val="000942C5"/>
    <w:rsid w:val="0009442F"/>
    <w:rsid w:val="00094635"/>
    <w:rsid w:val="00094D4A"/>
    <w:rsid w:val="00094E02"/>
    <w:rsid w:val="000953EC"/>
    <w:rsid w:val="00095452"/>
    <w:rsid w:val="00095B8F"/>
    <w:rsid w:val="000962E2"/>
    <w:rsid w:val="0009758B"/>
    <w:rsid w:val="000A1926"/>
    <w:rsid w:val="000A1E02"/>
    <w:rsid w:val="000A1EDA"/>
    <w:rsid w:val="000A278F"/>
    <w:rsid w:val="000A2A4E"/>
    <w:rsid w:val="000A2B26"/>
    <w:rsid w:val="000A2DB7"/>
    <w:rsid w:val="000A2F9E"/>
    <w:rsid w:val="000A30F3"/>
    <w:rsid w:val="000A335A"/>
    <w:rsid w:val="000A36FF"/>
    <w:rsid w:val="000A37D3"/>
    <w:rsid w:val="000A3DBD"/>
    <w:rsid w:val="000A3F99"/>
    <w:rsid w:val="000A44F2"/>
    <w:rsid w:val="000A54B8"/>
    <w:rsid w:val="000A582E"/>
    <w:rsid w:val="000A62CF"/>
    <w:rsid w:val="000A6CE8"/>
    <w:rsid w:val="000A7134"/>
    <w:rsid w:val="000A71B7"/>
    <w:rsid w:val="000A75FC"/>
    <w:rsid w:val="000B0DAE"/>
    <w:rsid w:val="000B0FFF"/>
    <w:rsid w:val="000B1165"/>
    <w:rsid w:val="000B1829"/>
    <w:rsid w:val="000B1BD7"/>
    <w:rsid w:val="000B23AA"/>
    <w:rsid w:val="000B35A5"/>
    <w:rsid w:val="000B42B0"/>
    <w:rsid w:val="000B4A2A"/>
    <w:rsid w:val="000B5674"/>
    <w:rsid w:val="000B5C3D"/>
    <w:rsid w:val="000B63F2"/>
    <w:rsid w:val="000B6AA5"/>
    <w:rsid w:val="000B7818"/>
    <w:rsid w:val="000C0435"/>
    <w:rsid w:val="000C0550"/>
    <w:rsid w:val="000C0E77"/>
    <w:rsid w:val="000C13AC"/>
    <w:rsid w:val="000C193F"/>
    <w:rsid w:val="000C45EA"/>
    <w:rsid w:val="000C48F3"/>
    <w:rsid w:val="000C4964"/>
    <w:rsid w:val="000C594F"/>
    <w:rsid w:val="000C62A4"/>
    <w:rsid w:val="000C635E"/>
    <w:rsid w:val="000C6CF2"/>
    <w:rsid w:val="000C7401"/>
    <w:rsid w:val="000C7C30"/>
    <w:rsid w:val="000C7CFE"/>
    <w:rsid w:val="000D0455"/>
    <w:rsid w:val="000D12BF"/>
    <w:rsid w:val="000D1A83"/>
    <w:rsid w:val="000D1DE3"/>
    <w:rsid w:val="000D693E"/>
    <w:rsid w:val="000E07FC"/>
    <w:rsid w:val="000E0E76"/>
    <w:rsid w:val="000E1A8A"/>
    <w:rsid w:val="000E2A75"/>
    <w:rsid w:val="000E3EE6"/>
    <w:rsid w:val="000E46A4"/>
    <w:rsid w:val="000E4C0C"/>
    <w:rsid w:val="000E4F5F"/>
    <w:rsid w:val="000E558A"/>
    <w:rsid w:val="000E5BE4"/>
    <w:rsid w:val="000E6FC6"/>
    <w:rsid w:val="000E7B62"/>
    <w:rsid w:val="000E7C2A"/>
    <w:rsid w:val="000E7DF1"/>
    <w:rsid w:val="000F0385"/>
    <w:rsid w:val="000F0B25"/>
    <w:rsid w:val="000F1808"/>
    <w:rsid w:val="000F2132"/>
    <w:rsid w:val="000F2352"/>
    <w:rsid w:val="000F2639"/>
    <w:rsid w:val="000F3DEF"/>
    <w:rsid w:val="000F3ED7"/>
    <w:rsid w:val="000F527B"/>
    <w:rsid w:val="000F5847"/>
    <w:rsid w:val="000F588A"/>
    <w:rsid w:val="000F781F"/>
    <w:rsid w:val="000F785D"/>
    <w:rsid w:val="000F7CBC"/>
    <w:rsid w:val="00100185"/>
    <w:rsid w:val="00101C8E"/>
    <w:rsid w:val="001026B7"/>
    <w:rsid w:val="00102BA6"/>
    <w:rsid w:val="001043ED"/>
    <w:rsid w:val="0010523F"/>
    <w:rsid w:val="0010577D"/>
    <w:rsid w:val="001067B6"/>
    <w:rsid w:val="00106E7C"/>
    <w:rsid w:val="0010769C"/>
    <w:rsid w:val="00107C83"/>
    <w:rsid w:val="00107CED"/>
    <w:rsid w:val="00111092"/>
    <w:rsid w:val="00111111"/>
    <w:rsid w:val="00112113"/>
    <w:rsid w:val="00112686"/>
    <w:rsid w:val="00112991"/>
    <w:rsid w:val="00112E58"/>
    <w:rsid w:val="001135EF"/>
    <w:rsid w:val="0011426E"/>
    <w:rsid w:val="001148D5"/>
    <w:rsid w:val="00114CBC"/>
    <w:rsid w:val="001152E7"/>
    <w:rsid w:val="00115635"/>
    <w:rsid w:val="00116F2C"/>
    <w:rsid w:val="0011787C"/>
    <w:rsid w:val="001200B2"/>
    <w:rsid w:val="001202B8"/>
    <w:rsid w:val="0012051B"/>
    <w:rsid w:val="00121D36"/>
    <w:rsid w:val="00122EA8"/>
    <w:rsid w:val="00123AA8"/>
    <w:rsid w:val="00123BB2"/>
    <w:rsid w:val="00123DFC"/>
    <w:rsid w:val="00123F13"/>
    <w:rsid w:val="00124F00"/>
    <w:rsid w:val="00125369"/>
    <w:rsid w:val="00125936"/>
    <w:rsid w:val="00125989"/>
    <w:rsid w:val="00127102"/>
    <w:rsid w:val="0012732D"/>
    <w:rsid w:val="00127479"/>
    <w:rsid w:val="00127E5A"/>
    <w:rsid w:val="001317D4"/>
    <w:rsid w:val="001323FA"/>
    <w:rsid w:val="00132459"/>
    <w:rsid w:val="0013285C"/>
    <w:rsid w:val="00132E2B"/>
    <w:rsid w:val="0013316B"/>
    <w:rsid w:val="00133579"/>
    <w:rsid w:val="00134989"/>
    <w:rsid w:val="001362EC"/>
    <w:rsid w:val="001365B0"/>
    <w:rsid w:val="00136D34"/>
    <w:rsid w:val="001407F8"/>
    <w:rsid w:val="001408B4"/>
    <w:rsid w:val="00140DAE"/>
    <w:rsid w:val="00141815"/>
    <w:rsid w:val="00141824"/>
    <w:rsid w:val="00141C27"/>
    <w:rsid w:val="00141C7A"/>
    <w:rsid w:val="00142FEE"/>
    <w:rsid w:val="00143710"/>
    <w:rsid w:val="00144372"/>
    <w:rsid w:val="00144725"/>
    <w:rsid w:val="001447BD"/>
    <w:rsid w:val="00145B58"/>
    <w:rsid w:val="00145BED"/>
    <w:rsid w:val="00145F5D"/>
    <w:rsid w:val="001461F4"/>
    <w:rsid w:val="001470F9"/>
    <w:rsid w:val="0014780F"/>
    <w:rsid w:val="00147FA7"/>
    <w:rsid w:val="0015001A"/>
    <w:rsid w:val="0015007A"/>
    <w:rsid w:val="00151093"/>
    <w:rsid w:val="0015109C"/>
    <w:rsid w:val="00151A90"/>
    <w:rsid w:val="00151CAE"/>
    <w:rsid w:val="0015207E"/>
    <w:rsid w:val="00153132"/>
    <w:rsid w:val="0015502F"/>
    <w:rsid w:val="00155261"/>
    <w:rsid w:val="001564B6"/>
    <w:rsid w:val="00156CCC"/>
    <w:rsid w:val="00157357"/>
    <w:rsid w:val="00160195"/>
    <w:rsid w:val="001605ED"/>
    <w:rsid w:val="00160665"/>
    <w:rsid w:val="001625D5"/>
    <w:rsid w:val="00162CB1"/>
    <w:rsid w:val="00164694"/>
    <w:rsid w:val="00164C78"/>
    <w:rsid w:val="00164F4F"/>
    <w:rsid w:val="0016507A"/>
    <w:rsid w:val="001658AB"/>
    <w:rsid w:val="00165D65"/>
    <w:rsid w:val="0016612F"/>
    <w:rsid w:val="00170715"/>
    <w:rsid w:val="00170AC5"/>
    <w:rsid w:val="0017214C"/>
    <w:rsid w:val="00172295"/>
    <w:rsid w:val="00172845"/>
    <w:rsid w:val="00172D46"/>
    <w:rsid w:val="001731F6"/>
    <w:rsid w:val="00173A6A"/>
    <w:rsid w:val="00173BFD"/>
    <w:rsid w:val="001741F6"/>
    <w:rsid w:val="00174661"/>
    <w:rsid w:val="00174868"/>
    <w:rsid w:val="001748F0"/>
    <w:rsid w:val="00175779"/>
    <w:rsid w:val="00175B4E"/>
    <w:rsid w:val="0017792D"/>
    <w:rsid w:val="0018011C"/>
    <w:rsid w:val="00180309"/>
    <w:rsid w:val="00180428"/>
    <w:rsid w:val="00180650"/>
    <w:rsid w:val="001807F3"/>
    <w:rsid w:val="00180C99"/>
    <w:rsid w:val="00180CA6"/>
    <w:rsid w:val="00180D8B"/>
    <w:rsid w:val="0018102D"/>
    <w:rsid w:val="0018184B"/>
    <w:rsid w:val="00181C68"/>
    <w:rsid w:val="00181D5D"/>
    <w:rsid w:val="00181D72"/>
    <w:rsid w:val="0018284D"/>
    <w:rsid w:val="00182CAD"/>
    <w:rsid w:val="0018365F"/>
    <w:rsid w:val="0018445E"/>
    <w:rsid w:val="00184B48"/>
    <w:rsid w:val="00184C11"/>
    <w:rsid w:val="00186BE0"/>
    <w:rsid w:val="00187E10"/>
    <w:rsid w:val="00190035"/>
    <w:rsid w:val="0019056E"/>
    <w:rsid w:val="0019198E"/>
    <w:rsid w:val="00192803"/>
    <w:rsid w:val="0019381C"/>
    <w:rsid w:val="001949F7"/>
    <w:rsid w:val="00194BFC"/>
    <w:rsid w:val="00194E9C"/>
    <w:rsid w:val="00195746"/>
    <w:rsid w:val="00195A48"/>
    <w:rsid w:val="001965A8"/>
    <w:rsid w:val="001966F7"/>
    <w:rsid w:val="001974BC"/>
    <w:rsid w:val="00197658"/>
    <w:rsid w:val="001A04AD"/>
    <w:rsid w:val="001A0C2F"/>
    <w:rsid w:val="001A129E"/>
    <w:rsid w:val="001A1964"/>
    <w:rsid w:val="001A201B"/>
    <w:rsid w:val="001A2206"/>
    <w:rsid w:val="001A249A"/>
    <w:rsid w:val="001A24BB"/>
    <w:rsid w:val="001A2E3A"/>
    <w:rsid w:val="001A3420"/>
    <w:rsid w:val="001A4AD4"/>
    <w:rsid w:val="001A4E25"/>
    <w:rsid w:val="001A5035"/>
    <w:rsid w:val="001A53D9"/>
    <w:rsid w:val="001A69FC"/>
    <w:rsid w:val="001A6D56"/>
    <w:rsid w:val="001A6E6E"/>
    <w:rsid w:val="001A729C"/>
    <w:rsid w:val="001A7DE3"/>
    <w:rsid w:val="001A7E1C"/>
    <w:rsid w:val="001B022A"/>
    <w:rsid w:val="001B21A3"/>
    <w:rsid w:val="001B243E"/>
    <w:rsid w:val="001B2C21"/>
    <w:rsid w:val="001B2C9A"/>
    <w:rsid w:val="001B3680"/>
    <w:rsid w:val="001B3E95"/>
    <w:rsid w:val="001C02DB"/>
    <w:rsid w:val="001C0559"/>
    <w:rsid w:val="001C2366"/>
    <w:rsid w:val="001C24A7"/>
    <w:rsid w:val="001C2746"/>
    <w:rsid w:val="001C2EBE"/>
    <w:rsid w:val="001C31CA"/>
    <w:rsid w:val="001C3D71"/>
    <w:rsid w:val="001C48E5"/>
    <w:rsid w:val="001C4959"/>
    <w:rsid w:val="001C49C9"/>
    <w:rsid w:val="001C637A"/>
    <w:rsid w:val="001C683C"/>
    <w:rsid w:val="001C6C65"/>
    <w:rsid w:val="001C6D1C"/>
    <w:rsid w:val="001C6E1E"/>
    <w:rsid w:val="001C79F4"/>
    <w:rsid w:val="001C79F7"/>
    <w:rsid w:val="001C7AD3"/>
    <w:rsid w:val="001D145B"/>
    <w:rsid w:val="001D14A6"/>
    <w:rsid w:val="001D23B0"/>
    <w:rsid w:val="001D3568"/>
    <w:rsid w:val="001D3FE8"/>
    <w:rsid w:val="001D481B"/>
    <w:rsid w:val="001D5266"/>
    <w:rsid w:val="001D54AB"/>
    <w:rsid w:val="001D54C3"/>
    <w:rsid w:val="001D717F"/>
    <w:rsid w:val="001D72A5"/>
    <w:rsid w:val="001E01BB"/>
    <w:rsid w:val="001E2A19"/>
    <w:rsid w:val="001E2BBE"/>
    <w:rsid w:val="001E2EAD"/>
    <w:rsid w:val="001E2F69"/>
    <w:rsid w:val="001E3311"/>
    <w:rsid w:val="001E3A3D"/>
    <w:rsid w:val="001E4186"/>
    <w:rsid w:val="001E476E"/>
    <w:rsid w:val="001E5E81"/>
    <w:rsid w:val="001E70D6"/>
    <w:rsid w:val="001E7F65"/>
    <w:rsid w:val="001F2E59"/>
    <w:rsid w:val="001F419C"/>
    <w:rsid w:val="001F432E"/>
    <w:rsid w:val="001F48E4"/>
    <w:rsid w:val="001F6594"/>
    <w:rsid w:val="001F7153"/>
    <w:rsid w:val="001F7B05"/>
    <w:rsid w:val="001F7CBD"/>
    <w:rsid w:val="002021AF"/>
    <w:rsid w:val="00202A81"/>
    <w:rsid w:val="00202D33"/>
    <w:rsid w:val="0020347A"/>
    <w:rsid w:val="0020375A"/>
    <w:rsid w:val="00203AEC"/>
    <w:rsid w:val="002040EC"/>
    <w:rsid w:val="0020430C"/>
    <w:rsid w:val="0020457B"/>
    <w:rsid w:val="00204BC4"/>
    <w:rsid w:val="00207411"/>
    <w:rsid w:val="0020741C"/>
    <w:rsid w:val="002078BE"/>
    <w:rsid w:val="00207A61"/>
    <w:rsid w:val="00211137"/>
    <w:rsid w:val="002118EF"/>
    <w:rsid w:val="00211B06"/>
    <w:rsid w:val="0021203A"/>
    <w:rsid w:val="002121EC"/>
    <w:rsid w:val="00212ABD"/>
    <w:rsid w:val="00212ED5"/>
    <w:rsid w:val="002130A8"/>
    <w:rsid w:val="002138DB"/>
    <w:rsid w:val="00213D41"/>
    <w:rsid w:val="00214062"/>
    <w:rsid w:val="002146D3"/>
    <w:rsid w:val="00215406"/>
    <w:rsid w:val="0021604B"/>
    <w:rsid w:val="00216F2E"/>
    <w:rsid w:val="00217428"/>
    <w:rsid w:val="002174E9"/>
    <w:rsid w:val="00217F83"/>
    <w:rsid w:val="0022031C"/>
    <w:rsid w:val="0022061B"/>
    <w:rsid w:val="00221F1D"/>
    <w:rsid w:val="0022257F"/>
    <w:rsid w:val="002233A0"/>
    <w:rsid w:val="0022351C"/>
    <w:rsid w:val="00224AC3"/>
    <w:rsid w:val="00224E74"/>
    <w:rsid w:val="00224EC3"/>
    <w:rsid w:val="00224EEF"/>
    <w:rsid w:val="002255CE"/>
    <w:rsid w:val="00226AFB"/>
    <w:rsid w:val="0023022D"/>
    <w:rsid w:val="00231098"/>
    <w:rsid w:val="00232941"/>
    <w:rsid w:val="00233BA2"/>
    <w:rsid w:val="00233CD2"/>
    <w:rsid w:val="00235776"/>
    <w:rsid w:val="00235B6A"/>
    <w:rsid w:val="002367ED"/>
    <w:rsid w:val="00236F5B"/>
    <w:rsid w:val="00240483"/>
    <w:rsid w:val="002407F9"/>
    <w:rsid w:val="0024081A"/>
    <w:rsid w:val="00241611"/>
    <w:rsid w:val="00241CE0"/>
    <w:rsid w:val="00242306"/>
    <w:rsid w:val="002426AE"/>
    <w:rsid w:val="00243243"/>
    <w:rsid w:val="00243C6F"/>
    <w:rsid w:val="00243E9E"/>
    <w:rsid w:val="00244809"/>
    <w:rsid w:val="0024523F"/>
    <w:rsid w:val="002454D5"/>
    <w:rsid w:val="00245FE9"/>
    <w:rsid w:val="00246217"/>
    <w:rsid w:val="00247425"/>
    <w:rsid w:val="00247CDC"/>
    <w:rsid w:val="00250D50"/>
    <w:rsid w:val="00252CE9"/>
    <w:rsid w:val="0025345F"/>
    <w:rsid w:val="00253EE9"/>
    <w:rsid w:val="00254177"/>
    <w:rsid w:val="002547EB"/>
    <w:rsid w:val="00255318"/>
    <w:rsid w:val="0025558B"/>
    <w:rsid w:val="00257484"/>
    <w:rsid w:val="00257681"/>
    <w:rsid w:val="00257924"/>
    <w:rsid w:val="002606D2"/>
    <w:rsid w:val="00260732"/>
    <w:rsid w:val="00260E47"/>
    <w:rsid w:val="00261244"/>
    <w:rsid w:val="0026187B"/>
    <w:rsid w:val="00261E3F"/>
    <w:rsid w:val="0026270F"/>
    <w:rsid w:val="00264C89"/>
    <w:rsid w:val="00265C71"/>
    <w:rsid w:val="0026668D"/>
    <w:rsid w:val="002669E0"/>
    <w:rsid w:val="00267E41"/>
    <w:rsid w:val="0027035D"/>
    <w:rsid w:val="0027043D"/>
    <w:rsid w:val="00271F9C"/>
    <w:rsid w:val="00271FC3"/>
    <w:rsid w:val="002725E0"/>
    <w:rsid w:val="002729F0"/>
    <w:rsid w:val="002739B4"/>
    <w:rsid w:val="00274504"/>
    <w:rsid w:val="002747E7"/>
    <w:rsid w:val="00274C14"/>
    <w:rsid w:val="00275435"/>
    <w:rsid w:val="002757FE"/>
    <w:rsid w:val="002763A2"/>
    <w:rsid w:val="0027723C"/>
    <w:rsid w:val="00277747"/>
    <w:rsid w:val="00280593"/>
    <w:rsid w:val="00280A0A"/>
    <w:rsid w:val="00280DE1"/>
    <w:rsid w:val="00281A0B"/>
    <w:rsid w:val="002827AA"/>
    <w:rsid w:val="00282AA7"/>
    <w:rsid w:val="00285FA8"/>
    <w:rsid w:val="0029351A"/>
    <w:rsid w:val="002939DC"/>
    <w:rsid w:val="00293EC9"/>
    <w:rsid w:val="00294692"/>
    <w:rsid w:val="00294E49"/>
    <w:rsid w:val="00295055"/>
    <w:rsid w:val="002951A9"/>
    <w:rsid w:val="00295970"/>
    <w:rsid w:val="00295A42"/>
    <w:rsid w:val="00295D91"/>
    <w:rsid w:val="002960A8"/>
    <w:rsid w:val="00296BCF"/>
    <w:rsid w:val="00297199"/>
    <w:rsid w:val="00297240"/>
    <w:rsid w:val="00297B30"/>
    <w:rsid w:val="00297E5D"/>
    <w:rsid w:val="00297F59"/>
    <w:rsid w:val="002A236C"/>
    <w:rsid w:val="002A2C25"/>
    <w:rsid w:val="002A408E"/>
    <w:rsid w:val="002A4765"/>
    <w:rsid w:val="002A4B85"/>
    <w:rsid w:val="002A52E0"/>
    <w:rsid w:val="002A5666"/>
    <w:rsid w:val="002A5857"/>
    <w:rsid w:val="002A6102"/>
    <w:rsid w:val="002A646D"/>
    <w:rsid w:val="002A6500"/>
    <w:rsid w:val="002A693A"/>
    <w:rsid w:val="002A6E56"/>
    <w:rsid w:val="002A73A5"/>
    <w:rsid w:val="002A7521"/>
    <w:rsid w:val="002A7B88"/>
    <w:rsid w:val="002B09B9"/>
    <w:rsid w:val="002B178B"/>
    <w:rsid w:val="002B1AFB"/>
    <w:rsid w:val="002B24A2"/>
    <w:rsid w:val="002B24D9"/>
    <w:rsid w:val="002B26F2"/>
    <w:rsid w:val="002B470B"/>
    <w:rsid w:val="002B4AF3"/>
    <w:rsid w:val="002B6018"/>
    <w:rsid w:val="002B6913"/>
    <w:rsid w:val="002B6F42"/>
    <w:rsid w:val="002B74B7"/>
    <w:rsid w:val="002B7598"/>
    <w:rsid w:val="002B7996"/>
    <w:rsid w:val="002B79FF"/>
    <w:rsid w:val="002C01C7"/>
    <w:rsid w:val="002C03BD"/>
    <w:rsid w:val="002C0B93"/>
    <w:rsid w:val="002C25D4"/>
    <w:rsid w:val="002C26A3"/>
    <w:rsid w:val="002C26E1"/>
    <w:rsid w:val="002C2881"/>
    <w:rsid w:val="002C3A32"/>
    <w:rsid w:val="002C40CE"/>
    <w:rsid w:val="002C4480"/>
    <w:rsid w:val="002C44DC"/>
    <w:rsid w:val="002C4D1A"/>
    <w:rsid w:val="002C5366"/>
    <w:rsid w:val="002C6087"/>
    <w:rsid w:val="002C67A0"/>
    <w:rsid w:val="002C6DF1"/>
    <w:rsid w:val="002C7889"/>
    <w:rsid w:val="002C792F"/>
    <w:rsid w:val="002D12E4"/>
    <w:rsid w:val="002D150D"/>
    <w:rsid w:val="002D19F8"/>
    <w:rsid w:val="002D2169"/>
    <w:rsid w:val="002D273A"/>
    <w:rsid w:val="002D2A45"/>
    <w:rsid w:val="002D2BCD"/>
    <w:rsid w:val="002D3CC1"/>
    <w:rsid w:val="002D40B9"/>
    <w:rsid w:val="002D4417"/>
    <w:rsid w:val="002D4B2D"/>
    <w:rsid w:val="002D4BFE"/>
    <w:rsid w:val="002D5936"/>
    <w:rsid w:val="002D5BF0"/>
    <w:rsid w:val="002D620D"/>
    <w:rsid w:val="002D72CA"/>
    <w:rsid w:val="002E0C5A"/>
    <w:rsid w:val="002E1935"/>
    <w:rsid w:val="002E19C8"/>
    <w:rsid w:val="002E1E07"/>
    <w:rsid w:val="002E1FF3"/>
    <w:rsid w:val="002E2007"/>
    <w:rsid w:val="002E221D"/>
    <w:rsid w:val="002E2317"/>
    <w:rsid w:val="002E25B5"/>
    <w:rsid w:val="002E32AD"/>
    <w:rsid w:val="002E333C"/>
    <w:rsid w:val="002E51EE"/>
    <w:rsid w:val="002E598A"/>
    <w:rsid w:val="002E5CD5"/>
    <w:rsid w:val="002E79F0"/>
    <w:rsid w:val="002E7B24"/>
    <w:rsid w:val="002E7DD2"/>
    <w:rsid w:val="002F04AA"/>
    <w:rsid w:val="002F06C7"/>
    <w:rsid w:val="002F2235"/>
    <w:rsid w:val="002F2565"/>
    <w:rsid w:val="002F2D19"/>
    <w:rsid w:val="002F32B2"/>
    <w:rsid w:val="002F41D4"/>
    <w:rsid w:val="002F5825"/>
    <w:rsid w:val="002F5867"/>
    <w:rsid w:val="002F59F8"/>
    <w:rsid w:val="002F5E0A"/>
    <w:rsid w:val="002F6103"/>
    <w:rsid w:val="002F76C8"/>
    <w:rsid w:val="002F773D"/>
    <w:rsid w:val="00300577"/>
    <w:rsid w:val="0030073E"/>
    <w:rsid w:val="003027FF"/>
    <w:rsid w:val="0030353B"/>
    <w:rsid w:val="00303BF6"/>
    <w:rsid w:val="00304362"/>
    <w:rsid w:val="003043ED"/>
    <w:rsid w:val="00305247"/>
    <w:rsid w:val="00305D76"/>
    <w:rsid w:val="00306086"/>
    <w:rsid w:val="00306286"/>
    <w:rsid w:val="00306581"/>
    <w:rsid w:val="003069D3"/>
    <w:rsid w:val="0031042A"/>
    <w:rsid w:val="00310795"/>
    <w:rsid w:val="003111BD"/>
    <w:rsid w:val="00312BAA"/>
    <w:rsid w:val="003131B4"/>
    <w:rsid w:val="0031349C"/>
    <w:rsid w:val="0031432B"/>
    <w:rsid w:val="003154FE"/>
    <w:rsid w:val="00316142"/>
    <w:rsid w:val="00316890"/>
    <w:rsid w:val="00317540"/>
    <w:rsid w:val="00320A8A"/>
    <w:rsid w:val="00320C91"/>
    <w:rsid w:val="00321F8D"/>
    <w:rsid w:val="003220BE"/>
    <w:rsid w:val="003221DC"/>
    <w:rsid w:val="003229B5"/>
    <w:rsid w:val="0032386F"/>
    <w:rsid w:val="00324153"/>
    <w:rsid w:val="00324CCF"/>
    <w:rsid w:val="00325D74"/>
    <w:rsid w:val="00326282"/>
    <w:rsid w:val="003273BD"/>
    <w:rsid w:val="00330A18"/>
    <w:rsid w:val="00330C3E"/>
    <w:rsid w:val="00330DB2"/>
    <w:rsid w:val="00331580"/>
    <w:rsid w:val="00331D34"/>
    <w:rsid w:val="003327C7"/>
    <w:rsid w:val="003328DA"/>
    <w:rsid w:val="00332927"/>
    <w:rsid w:val="00333410"/>
    <w:rsid w:val="00333D0C"/>
    <w:rsid w:val="00333D92"/>
    <w:rsid w:val="003344EA"/>
    <w:rsid w:val="00335C33"/>
    <w:rsid w:val="00335D92"/>
    <w:rsid w:val="00336738"/>
    <w:rsid w:val="003375A2"/>
    <w:rsid w:val="00337BCE"/>
    <w:rsid w:val="00337DE4"/>
    <w:rsid w:val="00337DEB"/>
    <w:rsid w:val="003405D9"/>
    <w:rsid w:val="00340C8D"/>
    <w:rsid w:val="003417CC"/>
    <w:rsid w:val="0034180F"/>
    <w:rsid w:val="0034296A"/>
    <w:rsid w:val="003433A0"/>
    <w:rsid w:val="00344950"/>
    <w:rsid w:val="00344F07"/>
    <w:rsid w:val="0034529C"/>
    <w:rsid w:val="00345456"/>
    <w:rsid w:val="003454CE"/>
    <w:rsid w:val="00346ABE"/>
    <w:rsid w:val="00346BA8"/>
    <w:rsid w:val="003513C9"/>
    <w:rsid w:val="00351B10"/>
    <w:rsid w:val="00351B35"/>
    <w:rsid w:val="00352431"/>
    <w:rsid w:val="00352CFC"/>
    <w:rsid w:val="0035350C"/>
    <w:rsid w:val="0035394F"/>
    <w:rsid w:val="00353F50"/>
    <w:rsid w:val="0035431E"/>
    <w:rsid w:val="003543AF"/>
    <w:rsid w:val="00354592"/>
    <w:rsid w:val="00354819"/>
    <w:rsid w:val="00354A36"/>
    <w:rsid w:val="00354D61"/>
    <w:rsid w:val="00356005"/>
    <w:rsid w:val="003565CE"/>
    <w:rsid w:val="00356723"/>
    <w:rsid w:val="003577AA"/>
    <w:rsid w:val="0035790F"/>
    <w:rsid w:val="00357DAD"/>
    <w:rsid w:val="003602A2"/>
    <w:rsid w:val="003625B5"/>
    <w:rsid w:val="00362DB6"/>
    <w:rsid w:val="003642BF"/>
    <w:rsid w:val="00364D88"/>
    <w:rsid w:val="00365B1D"/>
    <w:rsid w:val="00366353"/>
    <w:rsid w:val="00370C1E"/>
    <w:rsid w:val="003714FF"/>
    <w:rsid w:val="003717E9"/>
    <w:rsid w:val="00371E00"/>
    <w:rsid w:val="00372185"/>
    <w:rsid w:val="00372220"/>
    <w:rsid w:val="00372750"/>
    <w:rsid w:val="003731AC"/>
    <w:rsid w:val="0037347A"/>
    <w:rsid w:val="00374279"/>
    <w:rsid w:val="0037459F"/>
    <w:rsid w:val="00375CD8"/>
    <w:rsid w:val="003761D2"/>
    <w:rsid w:val="003768E9"/>
    <w:rsid w:val="00376B77"/>
    <w:rsid w:val="00376D77"/>
    <w:rsid w:val="00377A75"/>
    <w:rsid w:val="00377F84"/>
    <w:rsid w:val="003809F7"/>
    <w:rsid w:val="00380A86"/>
    <w:rsid w:val="00380FC7"/>
    <w:rsid w:val="003815C1"/>
    <w:rsid w:val="003827F8"/>
    <w:rsid w:val="00382EF5"/>
    <w:rsid w:val="0038311E"/>
    <w:rsid w:val="00383CB8"/>
    <w:rsid w:val="00384F8E"/>
    <w:rsid w:val="003853F3"/>
    <w:rsid w:val="003859BB"/>
    <w:rsid w:val="00385C5E"/>
    <w:rsid w:val="003864BE"/>
    <w:rsid w:val="00387BA5"/>
    <w:rsid w:val="00387D2B"/>
    <w:rsid w:val="0039007B"/>
    <w:rsid w:val="00390B02"/>
    <w:rsid w:val="00390F78"/>
    <w:rsid w:val="00391349"/>
    <w:rsid w:val="00391C6E"/>
    <w:rsid w:val="00391C87"/>
    <w:rsid w:val="00391CFA"/>
    <w:rsid w:val="003922B6"/>
    <w:rsid w:val="00392B43"/>
    <w:rsid w:val="00392F35"/>
    <w:rsid w:val="00392F7A"/>
    <w:rsid w:val="00393681"/>
    <w:rsid w:val="00393AF0"/>
    <w:rsid w:val="00393BA8"/>
    <w:rsid w:val="00393C04"/>
    <w:rsid w:val="00393C7C"/>
    <w:rsid w:val="003944EC"/>
    <w:rsid w:val="00394599"/>
    <w:rsid w:val="00394703"/>
    <w:rsid w:val="00396F51"/>
    <w:rsid w:val="00396F7D"/>
    <w:rsid w:val="0039754A"/>
    <w:rsid w:val="003A0760"/>
    <w:rsid w:val="003A1654"/>
    <w:rsid w:val="003A1668"/>
    <w:rsid w:val="003A17E4"/>
    <w:rsid w:val="003A1CA2"/>
    <w:rsid w:val="003A1CBB"/>
    <w:rsid w:val="003A1DAC"/>
    <w:rsid w:val="003A2037"/>
    <w:rsid w:val="003A207F"/>
    <w:rsid w:val="003A268D"/>
    <w:rsid w:val="003A38A4"/>
    <w:rsid w:val="003A3C4B"/>
    <w:rsid w:val="003A3ECF"/>
    <w:rsid w:val="003A4482"/>
    <w:rsid w:val="003A4D70"/>
    <w:rsid w:val="003A6621"/>
    <w:rsid w:val="003A6E1D"/>
    <w:rsid w:val="003B0016"/>
    <w:rsid w:val="003B00BC"/>
    <w:rsid w:val="003B08C1"/>
    <w:rsid w:val="003B0ECA"/>
    <w:rsid w:val="003B0F92"/>
    <w:rsid w:val="003B102D"/>
    <w:rsid w:val="003B2119"/>
    <w:rsid w:val="003B23B3"/>
    <w:rsid w:val="003B2BD6"/>
    <w:rsid w:val="003B2D44"/>
    <w:rsid w:val="003B2D9B"/>
    <w:rsid w:val="003B3488"/>
    <w:rsid w:val="003B3EAC"/>
    <w:rsid w:val="003B4330"/>
    <w:rsid w:val="003B46BF"/>
    <w:rsid w:val="003B5FFB"/>
    <w:rsid w:val="003B6AD9"/>
    <w:rsid w:val="003B7749"/>
    <w:rsid w:val="003C00CE"/>
    <w:rsid w:val="003C162D"/>
    <w:rsid w:val="003C2571"/>
    <w:rsid w:val="003C3D2E"/>
    <w:rsid w:val="003C49F8"/>
    <w:rsid w:val="003C4AF6"/>
    <w:rsid w:val="003C55A0"/>
    <w:rsid w:val="003C55F4"/>
    <w:rsid w:val="003C5DF7"/>
    <w:rsid w:val="003C5F0D"/>
    <w:rsid w:val="003C7398"/>
    <w:rsid w:val="003C7EBD"/>
    <w:rsid w:val="003D01A4"/>
    <w:rsid w:val="003D021D"/>
    <w:rsid w:val="003D0A8B"/>
    <w:rsid w:val="003D10E3"/>
    <w:rsid w:val="003D2960"/>
    <w:rsid w:val="003D33AD"/>
    <w:rsid w:val="003D3AC5"/>
    <w:rsid w:val="003D6EA9"/>
    <w:rsid w:val="003E082F"/>
    <w:rsid w:val="003E0E86"/>
    <w:rsid w:val="003E132F"/>
    <w:rsid w:val="003E16F1"/>
    <w:rsid w:val="003E2610"/>
    <w:rsid w:val="003E455D"/>
    <w:rsid w:val="003E48A4"/>
    <w:rsid w:val="003E4FCE"/>
    <w:rsid w:val="003E50E6"/>
    <w:rsid w:val="003E55E9"/>
    <w:rsid w:val="003E5ABB"/>
    <w:rsid w:val="003E6179"/>
    <w:rsid w:val="003E7C1C"/>
    <w:rsid w:val="003F051F"/>
    <w:rsid w:val="003F198F"/>
    <w:rsid w:val="003F229E"/>
    <w:rsid w:val="003F29AB"/>
    <w:rsid w:val="003F3591"/>
    <w:rsid w:val="003F3673"/>
    <w:rsid w:val="003F441B"/>
    <w:rsid w:val="003F4E20"/>
    <w:rsid w:val="003F4ED3"/>
    <w:rsid w:val="003F57B5"/>
    <w:rsid w:val="003F5995"/>
    <w:rsid w:val="003F64F3"/>
    <w:rsid w:val="003F68DE"/>
    <w:rsid w:val="003F6DBD"/>
    <w:rsid w:val="003F71A5"/>
    <w:rsid w:val="00400663"/>
    <w:rsid w:val="004006E8"/>
    <w:rsid w:val="00401B4A"/>
    <w:rsid w:val="004022B1"/>
    <w:rsid w:val="0040253F"/>
    <w:rsid w:val="00403802"/>
    <w:rsid w:val="00403B8B"/>
    <w:rsid w:val="00403CCA"/>
    <w:rsid w:val="00403E76"/>
    <w:rsid w:val="00404576"/>
    <w:rsid w:val="00404B34"/>
    <w:rsid w:val="00405F17"/>
    <w:rsid w:val="004078B7"/>
    <w:rsid w:val="004101B5"/>
    <w:rsid w:val="004103C7"/>
    <w:rsid w:val="0041053A"/>
    <w:rsid w:val="00410CE5"/>
    <w:rsid w:val="00412402"/>
    <w:rsid w:val="004127C1"/>
    <w:rsid w:val="004132BE"/>
    <w:rsid w:val="004137D4"/>
    <w:rsid w:val="00413FA7"/>
    <w:rsid w:val="00414E1B"/>
    <w:rsid w:val="004160E0"/>
    <w:rsid w:val="00416C1C"/>
    <w:rsid w:val="00416C75"/>
    <w:rsid w:val="00416DD1"/>
    <w:rsid w:val="00417092"/>
    <w:rsid w:val="00417A5F"/>
    <w:rsid w:val="00420ED6"/>
    <w:rsid w:val="00421159"/>
    <w:rsid w:val="00422444"/>
    <w:rsid w:val="00422FCF"/>
    <w:rsid w:val="00423472"/>
    <w:rsid w:val="00424685"/>
    <w:rsid w:val="00425B8E"/>
    <w:rsid w:val="004260FF"/>
    <w:rsid w:val="0042640A"/>
    <w:rsid w:val="00426548"/>
    <w:rsid w:val="00426BD8"/>
    <w:rsid w:val="00426E66"/>
    <w:rsid w:val="00427D6D"/>
    <w:rsid w:val="004302C4"/>
    <w:rsid w:val="00430387"/>
    <w:rsid w:val="00430E14"/>
    <w:rsid w:val="004310C4"/>
    <w:rsid w:val="00431271"/>
    <w:rsid w:val="0043131F"/>
    <w:rsid w:val="004313E4"/>
    <w:rsid w:val="00431726"/>
    <w:rsid w:val="00431729"/>
    <w:rsid w:val="004318C1"/>
    <w:rsid w:val="0043274E"/>
    <w:rsid w:val="00433BD1"/>
    <w:rsid w:val="00433D13"/>
    <w:rsid w:val="0043407D"/>
    <w:rsid w:val="004343F8"/>
    <w:rsid w:val="00434B03"/>
    <w:rsid w:val="004357C8"/>
    <w:rsid w:val="00435810"/>
    <w:rsid w:val="00435A3A"/>
    <w:rsid w:val="00435B72"/>
    <w:rsid w:val="004368AE"/>
    <w:rsid w:val="00436A6E"/>
    <w:rsid w:val="00436C9D"/>
    <w:rsid w:val="00436DF7"/>
    <w:rsid w:val="0043745D"/>
    <w:rsid w:val="004377D1"/>
    <w:rsid w:val="00440F4E"/>
    <w:rsid w:val="00440FA4"/>
    <w:rsid w:val="00441C2B"/>
    <w:rsid w:val="0044239A"/>
    <w:rsid w:val="004429EE"/>
    <w:rsid w:val="00442C84"/>
    <w:rsid w:val="00442DE5"/>
    <w:rsid w:val="00443473"/>
    <w:rsid w:val="00443576"/>
    <w:rsid w:val="00444C5B"/>
    <w:rsid w:val="00445E45"/>
    <w:rsid w:val="00445F5D"/>
    <w:rsid w:val="0044625D"/>
    <w:rsid w:val="0044654B"/>
    <w:rsid w:val="004465AF"/>
    <w:rsid w:val="00446F51"/>
    <w:rsid w:val="00447CCB"/>
    <w:rsid w:val="00447D35"/>
    <w:rsid w:val="00447E22"/>
    <w:rsid w:val="00450619"/>
    <w:rsid w:val="004520C8"/>
    <w:rsid w:val="00452B12"/>
    <w:rsid w:val="004531BF"/>
    <w:rsid w:val="0045384A"/>
    <w:rsid w:val="00453DE2"/>
    <w:rsid w:val="00453FF4"/>
    <w:rsid w:val="00454366"/>
    <w:rsid w:val="00456D65"/>
    <w:rsid w:val="004573E2"/>
    <w:rsid w:val="004577A4"/>
    <w:rsid w:val="00457888"/>
    <w:rsid w:val="00460EF7"/>
    <w:rsid w:val="00460FCB"/>
    <w:rsid w:val="00461069"/>
    <w:rsid w:val="004613C3"/>
    <w:rsid w:val="00461C24"/>
    <w:rsid w:val="00462171"/>
    <w:rsid w:val="0046286B"/>
    <w:rsid w:val="00462F9D"/>
    <w:rsid w:val="00463C31"/>
    <w:rsid w:val="004642B9"/>
    <w:rsid w:val="00464674"/>
    <w:rsid w:val="00464B1E"/>
    <w:rsid w:val="00466629"/>
    <w:rsid w:val="00466AB6"/>
    <w:rsid w:val="004670CA"/>
    <w:rsid w:val="0046741F"/>
    <w:rsid w:val="0047068D"/>
    <w:rsid w:val="00470D51"/>
    <w:rsid w:val="004713E6"/>
    <w:rsid w:val="00471555"/>
    <w:rsid w:val="00471ADD"/>
    <w:rsid w:val="00471BE8"/>
    <w:rsid w:val="00471F41"/>
    <w:rsid w:val="004722CD"/>
    <w:rsid w:val="00473716"/>
    <w:rsid w:val="004737F4"/>
    <w:rsid w:val="00473DBA"/>
    <w:rsid w:val="00473ED9"/>
    <w:rsid w:val="00474277"/>
    <w:rsid w:val="00474941"/>
    <w:rsid w:val="00475C16"/>
    <w:rsid w:val="00476CE5"/>
    <w:rsid w:val="00476E14"/>
    <w:rsid w:val="00477347"/>
    <w:rsid w:val="00480AF0"/>
    <w:rsid w:val="00481A1F"/>
    <w:rsid w:val="00482242"/>
    <w:rsid w:val="00482B53"/>
    <w:rsid w:val="0048356A"/>
    <w:rsid w:val="004835F2"/>
    <w:rsid w:val="00483655"/>
    <w:rsid w:val="00483A51"/>
    <w:rsid w:val="00484B64"/>
    <w:rsid w:val="0048599B"/>
    <w:rsid w:val="00486D3E"/>
    <w:rsid w:val="004878B3"/>
    <w:rsid w:val="0048796B"/>
    <w:rsid w:val="0049021A"/>
    <w:rsid w:val="0049046D"/>
    <w:rsid w:val="00490C0D"/>
    <w:rsid w:val="0049176F"/>
    <w:rsid w:val="0049266F"/>
    <w:rsid w:val="004927C3"/>
    <w:rsid w:val="00492B43"/>
    <w:rsid w:val="00493300"/>
    <w:rsid w:val="004939B6"/>
    <w:rsid w:val="004949F2"/>
    <w:rsid w:val="004956FB"/>
    <w:rsid w:val="00495CEE"/>
    <w:rsid w:val="00496935"/>
    <w:rsid w:val="00496D7D"/>
    <w:rsid w:val="004A053F"/>
    <w:rsid w:val="004A083D"/>
    <w:rsid w:val="004A131A"/>
    <w:rsid w:val="004A1E31"/>
    <w:rsid w:val="004A34A2"/>
    <w:rsid w:val="004A3AF2"/>
    <w:rsid w:val="004A44BA"/>
    <w:rsid w:val="004A464A"/>
    <w:rsid w:val="004A4F8F"/>
    <w:rsid w:val="004A5E85"/>
    <w:rsid w:val="004A6003"/>
    <w:rsid w:val="004A603B"/>
    <w:rsid w:val="004A6178"/>
    <w:rsid w:val="004A682C"/>
    <w:rsid w:val="004A6AC2"/>
    <w:rsid w:val="004A7344"/>
    <w:rsid w:val="004A7B57"/>
    <w:rsid w:val="004A7D30"/>
    <w:rsid w:val="004B2718"/>
    <w:rsid w:val="004B3D31"/>
    <w:rsid w:val="004B4336"/>
    <w:rsid w:val="004B436C"/>
    <w:rsid w:val="004B4D38"/>
    <w:rsid w:val="004B4F01"/>
    <w:rsid w:val="004B4F3A"/>
    <w:rsid w:val="004B6717"/>
    <w:rsid w:val="004B68FD"/>
    <w:rsid w:val="004B6A51"/>
    <w:rsid w:val="004B7018"/>
    <w:rsid w:val="004B7EFF"/>
    <w:rsid w:val="004C0ABC"/>
    <w:rsid w:val="004C10BB"/>
    <w:rsid w:val="004C142C"/>
    <w:rsid w:val="004C15FE"/>
    <w:rsid w:val="004C3756"/>
    <w:rsid w:val="004C40A7"/>
    <w:rsid w:val="004C42E5"/>
    <w:rsid w:val="004C4780"/>
    <w:rsid w:val="004C5469"/>
    <w:rsid w:val="004C5774"/>
    <w:rsid w:val="004C5F4D"/>
    <w:rsid w:val="004C646C"/>
    <w:rsid w:val="004C6875"/>
    <w:rsid w:val="004C7EDB"/>
    <w:rsid w:val="004D01C7"/>
    <w:rsid w:val="004D060A"/>
    <w:rsid w:val="004D0D38"/>
    <w:rsid w:val="004D231E"/>
    <w:rsid w:val="004D2729"/>
    <w:rsid w:val="004D39D4"/>
    <w:rsid w:val="004D4878"/>
    <w:rsid w:val="004D4F5C"/>
    <w:rsid w:val="004D57C4"/>
    <w:rsid w:val="004D5CDC"/>
    <w:rsid w:val="004D6A40"/>
    <w:rsid w:val="004D7D76"/>
    <w:rsid w:val="004D7FB6"/>
    <w:rsid w:val="004E16C1"/>
    <w:rsid w:val="004E21A6"/>
    <w:rsid w:val="004E23B5"/>
    <w:rsid w:val="004E26B2"/>
    <w:rsid w:val="004E2C33"/>
    <w:rsid w:val="004E2FF2"/>
    <w:rsid w:val="004E35C0"/>
    <w:rsid w:val="004E3E28"/>
    <w:rsid w:val="004E404D"/>
    <w:rsid w:val="004E41AD"/>
    <w:rsid w:val="004E4898"/>
    <w:rsid w:val="004E4BC0"/>
    <w:rsid w:val="004E4C8E"/>
    <w:rsid w:val="004E5F78"/>
    <w:rsid w:val="004E60C8"/>
    <w:rsid w:val="004E6BF4"/>
    <w:rsid w:val="004E6DF7"/>
    <w:rsid w:val="004E719E"/>
    <w:rsid w:val="004E791A"/>
    <w:rsid w:val="004F077B"/>
    <w:rsid w:val="004F252B"/>
    <w:rsid w:val="004F344D"/>
    <w:rsid w:val="004F427B"/>
    <w:rsid w:val="004F4602"/>
    <w:rsid w:val="004F48ED"/>
    <w:rsid w:val="004F4B84"/>
    <w:rsid w:val="004F53FE"/>
    <w:rsid w:val="004F6111"/>
    <w:rsid w:val="004F6A1D"/>
    <w:rsid w:val="004F7E4B"/>
    <w:rsid w:val="00500342"/>
    <w:rsid w:val="00500D6D"/>
    <w:rsid w:val="00501F63"/>
    <w:rsid w:val="005021A6"/>
    <w:rsid w:val="0050368A"/>
    <w:rsid w:val="00503A05"/>
    <w:rsid w:val="00503D7B"/>
    <w:rsid w:val="00503DEF"/>
    <w:rsid w:val="00503E18"/>
    <w:rsid w:val="005042CD"/>
    <w:rsid w:val="005055FB"/>
    <w:rsid w:val="005077E2"/>
    <w:rsid w:val="00507A8A"/>
    <w:rsid w:val="00507B55"/>
    <w:rsid w:val="00507B81"/>
    <w:rsid w:val="00510467"/>
    <w:rsid w:val="00510F86"/>
    <w:rsid w:val="00512160"/>
    <w:rsid w:val="00512E53"/>
    <w:rsid w:val="00514B84"/>
    <w:rsid w:val="00514D52"/>
    <w:rsid w:val="00516B87"/>
    <w:rsid w:val="00517365"/>
    <w:rsid w:val="0051798A"/>
    <w:rsid w:val="005213F6"/>
    <w:rsid w:val="00522DC3"/>
    <w:rsid w:val="00523642"/>
    <w:rsid w:val="0052377E"/>
    <w:rsid w:val="00523F6E"/>
    <w:rsid w:val="005245E2"/>
    <w:rsid w:val="00525C36"/>
    <w:rsid w:val="00525ED1"/>
    <w:rsid w:val="0052623F"/>
    <w:rsid w:val="00526DC4"/>
    <w:rsid w:val="005272DF"/>
    <w:rsid w:val="005274DB"/>
    <w:rsid w:val="00527B0A"/>
    <w:rsid w:val="00530190"/>
    <w:rsid w:val="00530881"/>
    <w:rsid w:val="00532A39"/>
    <w:rsid w:val="00532D4D"/>
    <w:rsid w:val="0053306A"/>
    <w:rsid w:val="00533966"/>
    <w:rsid w:val="00533C36"/>
    <w:rsid w:val="00534473"/>
    <w:rsid w:val="005351A1"/>
    <w:rsid w:val="00535506"/>
    <w:rsid w:val="0053585A"/>
    <w:rsid w:val="00535DA6"/>
    <w:rsid w:val="0053642D"/>
    <w:rsid w:val="00536A74"/>
    <w:rsid w:val="00536CB7"/>
    <w:rsid w:val="00536D35"/>
    <w:rsid w:val="00537189"/>
    <w:rsid w:val="005371CC"/>
    <w:rsid w:val="005373C4"/>
    <w:rsid w:val="005376D9"/>
    <w:rsid w:val="00537C1B"/>
    <w:rsid w:val="00537EEC"/>
    <w:rsid w:val="005407C4"/>
    <w:rsid w:val="005407D3"/>
    <w:rsid w:val="00540A59"/>
    <w:rsid w:val="00540EB0"/>
    <w:rsid w:val="005411EA"/>
    <w:rsid w:val="00541C24"/>
    <w:rsid w:val="005422B2"/>
    <w:rsid w:val="00542C23"/>
    <w:rsid w:val="0054306B"/>
    <w:rsid w:val="00543AA9"/>
    <w:rsid w:val="005448E1"/>
    <w:rsid w:val="00545A6E"/>
    <w:rsid w:val="005461B6"/>
    <w:rsid w:val="0054688A"/>
    <w:rsid w:val="0054737E"/>
    <w:rsid w:val="00547C31"/>
    <w:rsid w:val="00550AE0"/>
    <w:rsid w:val="005514D7"/>
    <w:rsid w:val="005533BE"/>
    <w:rsid w:val="005537BB"/>
    <w:rsid w:val="00554237"/>
    <w:rsid w:val="0055466C"/>
    <w:rsid w:val="005551EE"/>
    <w:rsid w:val="0055560B"/>
    <w:rsid w:val="00555F6C"/>
    <w:rsid w:val="005561E0"/>
    <w:rsid w:val="00556BB5"/>
    <w:rsid w:val="00556C15"/>
    <w:rsid w:val="00557056"/>
    <w:rsid w:val="0055761C"/>
    <w:rsid w:val="00557DD3"/>
    <w:rsid w:val="00557EC0"/>
    <w:rsid w:val="0056144C"/>
    <w:rsid w:val="005628CE"/>
    <w:rsid w:val="005632D5"/>
    <w:rsid w:val="00564B80"/>
    <w:rsid w:val="00565410"/>
    <w:rsid w:val="005654B8"/>
    <w:rsid w:val="0056584E"/>
    <w:rsid w:val="00565907"/>
    <w:rsid w:val="0056594F"/>
    <w:rsid w:val="00567F21"/>
    <w:rsid w:val="00567FF5"/>
    <w:rsid w:val="00570A47"/>
    <w:rsid w:val="005710D0"/>
    <w:rsid w:val="0057142C"/>
    <w:rsid w:val="00571492"/>
    <w:rsid w:val="005723AD"/>
    <w:rsid w:val="00572E74"/>
    <w:rsid w:val="00573259"/>
    <w:rsid w:val="00573618"/>
    <w:rsid w:val="00573D08"/>
    <w:rsid w:val="00573E6D"/>
    <w:rsid w:val="00574354"/>
    <w:rsid w:val="00574F17"/>
    <w:rsid w:val="00580BCC"/>
    <w:rsid w:val="005813BC"/>
    <w:rsid w:val="00581AEA"/>
    <w:rsid w:val="005827BD"/>
    <w:rsid w:val="00582954"/>
    <w:rsid w:val="00583261"/>
    <w:rsid w:val="005832AC"/>
    <w:rsid w:val="005848C3"/>
    <w:rsid w:val="00584EDB"/>
    <w:rsid w:val="00585F0A"/>
    <w:rsid w:val="00585F77"/>
    <w:rsid w:val="00586143"/>
    <w:rsid w:val="0058658D"/>
    <w:rsid w:val="005867C0"/>
    <w:rsid w:val="00586CA9"/>
    <w:rsid w:val="005872EB"/>
    <w:rsid w:val="0058764A"/>
    <w:rsid w:val="0058769F"/>
    <w:rsid w:val="00587A2F"/>
    <w:rsid w:val="00587DCC"/>
    <w:rsid w:val="005905FC"/>
    <w:rsid w:val="0059090C"/>
    <w:rsid w:val="00590F16"/>
    <w:rsid w:val="00591163"/>
    <w:rsid w:val="00591672"/>
    <w:rsid w:val="0059178D"/>
    <w:rsid w:val="00592873"/>
    <w:rsid w:val="00593A83"/>
    <w:rsid w:val="00593AB8"/>
    <w:rsid w:val="00593C08"/>
    <w:rsid w:val="0059409B"/>
    <w:rsid w:val="00594989"/>
    <w:rsid w:val="00594B8F"/>
    <w:rsid w:val="00595250"/>
    <w:rsid w:val="00595585"/>
    <w:rsid w:val="00596948"/>
    <w:rsid w:val="00597179"/>
    <w:rsid w:val="00597534"/>
    <w:rsid w:val="00597787"/>
    <w:rsid w:val="005A1180"/>
    <w:rsid w:val="005A124E"/>
    <w:rsid w:val="005A22FD"/>
    <w:rsid w:val="005A23E1"/>
    <w:rsid w:val="005A2D37"/>
    <w:rsid w:val="005A333A"/>
    <w:rsid w:val="005A3658"/>
    <w:rsid w:val="005A370A"/>
    <w:rsid w:val="005A4943"/>
    <w:rsid w:val="005A4A01"/>
    <w:rsid w:val="005A4F65"/>
    <w:rsid w:val="005A5260"/>
    <w:rsid w:val="005A5517"/>
    <w:rsid w:val="005A651B"/>
    <w:rsid w:val="005B0525"/>
    <w:rsid w:val="005B1637"/>
    <w:rsid w:val="005B180C"/>
    <w:rsid w:val="005B2454"/>
    <w:rsid w:val="005B2A99"/>
    <w:rsid w:val="005B2C45"/>
    <w:rsid w:val="005B301A"/>
    <w:rsid w:val="005B3589"/>
    <w:rsid w:val="005B3842"/>
    <w:rsid w:val="005B4712"/>
    <w:rsid w:val="005B60ED"/>
    <w:rsid w:val="005B76BE"/>
    <w:rsid w:val="005C1C9E"/>
    <w:rsid w:val="005C269A"/>
    <w:rsid w:val="005C2D9B"/>
    <w:rsid w:val="005C561D"/>
    <w:rsid w:val="005C6441"/>
    <w:rsid w:val="005C66EE"/>
    <w:rsid w:val="005C7FE6"/>
    <w:rsid w:val="005D0882"/>
    <w:rsid w:val="005D24EE"/>
    <w:rsid w:val="005D2E11"/>
    <w:rsid w:val="005D3CC3"/>
    <w:rsid w:val="005D4BEE"/>
    <w:rsid w:val="005D528F"/>
    <w:rsid w:val="005D5879"/>
    <w:rsid w:val="005D6F8E"/>
    <w:rsid w:val="005D7473"/>
    <w:rsid w:val="005D7C6D"/>
    <w:rsid w:val="005D7F7C"/>
    <w:rsid w:val="005E016B"/>
    <w:rsid w:val="005E02FF"/>
    <w:rsid w:val="005E0B41"/>
    <w:rsid w:val="005E132A"/>
    <w:rsid w:val="005E1FD4"/>
    <w:rsid w:val="005E2257"/>
    <w:rsid w:val="005E3EFD"/>
    <w:rsid w:val="005E4387"/>
    <w:rsid w:val="005E658B"/>
    <w:rsid w:val="005E68A9"/>
    <w:rsid w:val="005E6BC1"/>
    <w:rsid w:val="005E6CA9"/>
    <w:rsid w:val="005E6F0D"/>
    <w:rsid w:val="005E77F7"/>
    <w:rsid w:val="005E782B"/>
    <w:rsid w:val="005E7ABE"/>
    <w:rsid w:val="005F1ABD"/>
    <w:rsid w:val="005F1F21"/>
    <w:rsid w:val="005F22D4"/>
    <w:rsid w:val="005F2846"/>
    <w:rsid w:val="005F3DA0"/>
    <w:rsid w:val="005F3F2D"/>
    <w:rsid w:val="005F45D9"/>
    <w:rsid w:val="005F46BA"/>
    <w:rsid w:val="005F487D"/>
    <w:rsid w:val="005F4C62"/>
    <w:rsid w:val="005F50C2"/>
    <w:rsid w:val="005F5276"/>
    <w:rsid w:val="005F57D2"/>
    <w:rsid w:val="005F683B"/>
    <w:rsid w:val="005F76F0"/>
    <w:rsid w:val="005F7D7B"/>
    <w:rsid w:val="00600873"/>
    <w:rsid w:val="00600B95"/>
    <w:rsid w:val="00602854"/>
    <w:rsid w:val="006038E0"/>
    <w:rsid w:val="00603A95"/>
    <w:rsid w:val="00604001"/>
    <w:rsid w:val="00605996"/>
    <w:rsid w:val="00605CE6"/>
    <w:rsid w:val="00606CC9"/>
    <w:rsid w:val="00607077"/>
    <w:rsid w:val="006103BB"/>
    <w:rsid w:val="006107DA"/>
    <w:rsid w:val="00610AB7"/>
    <w:rsid w:val="00610D2A"/>
    <w:rsid w:val="0061200E"/>
    <w:rsid w:val="00612DE2"/>
    <w:rsid w:val="006132A5"/>
    <w:rsid w:val="00613628"/>
    <w:rsid w:val="00613A01"/>
    <w:rsid w:val="00613C06"/>
    <w:rsid w:val="0061467E"/>
    <w:rsid w:val="00614832"/>
    <w:rsid w:val="006157AD"/>
    <w:rsid w:val="0061689A"/>
    <w:rsid w:val="00617F8E"/>
    <w:rsid w:val="006213B2"/>
    <w:rsid w:val="006213EA"/>
    <w:rsid w:val="00621AB3"/>
    <w:rsid w:val="00621E28"/>
    <w:rsid w:val="00622FEB"/>
    <w:rsid w:val="00623020"/>
    <w:rsid w:val="0062351D"/>
    <w:rsid w:val="00624434"/>
    <w:rsid w:val="0062471F"/>
    <w:rsid w:val="0062515D"/>
    <w:rsid w:val="006261D8"/>
    <w:rsid w:val="006269E7"/>
    <w:rsid w:val="00626A04"/>
    <w:rsid w:val="00626B28"/>
    <w:rsid w:val="0062712D"/>
    <w:rsid w:val="00627450"/>
    <w:rsid w:val="00631F7F"/>
    <w:rsid w:val="00631F8F"/>
    <w:rsid w:val="0063239B"/>
    <w:rsid w:val="00632607"/>
    <w:rsid w:val="00632A91"/>
    <w:rsid w:val="00632BA2"/>
    <w:rsid w:val="0063313E"/>
    <w:rsid w:val="00634B2E"/>
    <w:rsid w:val="00634CCE"/>
    <w:rsid w:val="006350BA"/>
    <w:rsid w:val="00635893"/>
    <w:rsid w:val="006364F2"/>
    <w:rsid w:val="00636C44"/>
    <w:rsid w:val="006376C2"/>
    <w:rsid w:val="00640329"/>
    <w:rsid w:val="006409F7"/>
    <w:rsid w:val="00640A8A"/>
    <w:rsid w:val="0064233A"/>
    <w:rsid w:val="00642762"/>
    <w:rsid w:val="0064480E"/>
    <w:rsid w:val="00645CC4"/>
    <w:rsid w:val="006461B5"/>
    <w:rsid w:val="00646B9C"/>
    <w:rsid w:val="00647304"/>
    <w:rsid w:val="00647999"/>
    <w:rsid w:val="006507F6"/>
    <w:rsid w:val="00650DF4"/>
    <w:rsid w:val="00650EA8"/>
    <w:rsid w:val="0065138F"/>
    <w:rsid w:val="0065152A"/>
    <w:rsid w:val="0065252A"/>
    <w:rsid w:val="006539DD"/>
    <w:rsid w:val="006541DA"/>
    <w:rsid w:val="00655668"/>
    <w:rsid w:val="006567A3"/>
    <w:rsid w:val="006572F0"/>
    <w:rsid w:val="0065743F"/>
    <w:rsid w:val="00657FF0"/>
    <w:rsid w:val="0066082E"/>
    <w:rsid w:val="00660FFF"/>
    <w:rsid w:val="00661BA2"/>
    <w:rsid w:val="00661F11"/>
    <w:rsid w:val="00662727"/>
    <w:rsid w:val="0066309D"/>
    <w:rsid w:val="006637EE"/>
    <w:rsid w:val="00664465"/>
    <w:rsid w:val="00664A75"/>
    <w:rsid w:val="00664C28"/>
    <w:rsid w:val="006659D1"/>
    <w:rsid w:val="00665DE2"/>
    <w:rsid w:val="00665FE5"/>
    <w:rsid w:val="006663DD"/>
    <w:rsid w:val="00666492"/>
    <w:rsid w:val="00666966"/>
    <w:rsid w:val="00666B40"/>
    <w:rsid w:val="006674A9"/>
    <w:rsid w:val="00667AA0"/>
    <w:rsid w:val="006701AC"/>
    <w:rsid w:val="0067067A"/>
    <w:rsid w:val="0067172E"/>
    <w:rsid w:val="006718A6"/>
    <w:rsid w:val="0067248E"/>
    <w:rsid w:val="006728D9"/>
    <w:rsid w:val="006729AE"/>
    <w:rsid w:val="00672F16"/>
    <w:rsid w:val="00672FC9"/>
    <w:rsid w:val="00676238"/>
    <w:rsid w:val="006764EF"/>
    <w:rsid w:val="0067697C"/>
    <w:rsid w:val="006772A6"/>
    <w:rsid w:val="00677430"/>
    <w:rsid w:val="00680A00"/>
    <w:rsid w:val="00680F74"/>
    <w:rsid w:val="00680FD6"/>
    <w:rsid w:val="006821CD"/>
    <w:rsid w:val="006828D6"/>
    <w:rsid w:val="00683B0D"/>
    <w:rsid w:val="00683E06"/>
    <w:rsid w:val="00683FAC"/>
    <w:rsid w:val="00684045"/>
    <w:rsid w:val="006850FD"/>
    <w:rsid w:val="00685315"/>
    <w:rsid w:val="006858D5"/>
    <w:rsid w:val="006863B6"/>
    <w:rsid w:val="006873BE"/>
    <w:rsid w:val="006874E0"/>
    <w:rsid w:val="00687747"/>
    <w:rsid w:val="00687B66"/>
    <w:rsid w:val="006900EA"/>
    <w:rsid w:val="00690594"/>
    <w:rsid w:val="00690681"/>
    <w:rsid w:val="006913C7"/>
    <w:rsid w:val="006922E4"/>
    <w:rsid w:val="00693247"/>
    <w:rsid w:val="006943E9"/>
    <w:rsid w:val="0069484D"/>
    <w:rsid w:val="00695AAD"/>
    <w:rsid w:val="00696338"/>
    <w:rsid w:val="00696865"/>
    <w:rsid w:val="0069703D"/>
    <w:rsid w:val="006A02C5"/>
    <w:rsid w:val="006A0E0D"/>
    <w:rsid w:val="006A124E"/>
    <w:rsid w:val="006A1454"/>
    <w:rsid w:val="006A200D"/>
    <w:rsid w:val="006A2354"/>
    <w:rsid w:val="006A25CC"/>
    <w:rsid w:val="006A2812"/>
    <w:rsid w:val="006A33FA"/>
    <w:rsid w:val="006A3708"/>
    <w:rsid w:val="006A3B8C"/>
    <w:rsid w:val="006A41F7"/>
    <w:rsid w:val="006A4993"/>
    <w:rsid w:val="006A5A88"/>
    <w:rsid w:val="006A5A89"/>
    <w:rsid w:val="006A697C"/>
    <w:rsid w:val="006A6983"/>
    <w:rsid w:val="006A6CD2"/>
    <w:rsid w:val="006A7121"/>
    <w:rsid w:val="006A7773"/>
    <w:rsid w:val="006A7894"/>
    <w:rsid w:val="006A7EC5"/>
    <w:rsid w:val="006B0F70"/>
    <w:rsid w:val="006B1324"/>
    <w:rsid w:val="006B161B"/>
    <w:rsid w:val="006B1717"/>
    <w:rsid w:val="006B1748"/>
    <w:rsid w:val="006B1E24"/>
    <w:rsid w:val="006B2960"/>
    <w:rsid w:val="006B333D"/>
    <w:rsid w:val="006B35F8"/>
    <w:rsid w:val="006B38A6"/>
    <w:rsid w:val="006B3B3C"/>
    <w:rsid w:val="006B44A1"/>
    <w:rsid w:val="006B4538"/>
    <w:rsid w:val="006B476D"/>
    <w:rsid w:val="006B4F8D"/>
    <w:rsid w:val="006B5A04"/>
    <w:rsid w:val="006B6656"/>
    <w:rsid w:val="006B7772"/>
    <w:rsid w:val="006B7A21"/>
    <w:rsid w:val="006B7FC5"/>
    <w:rsid w:val="006C047F"/>
    <w:rsid w:val="006C2842"/>
    <w:rsid w:val="006C28CA"/>
    <w:rsid w:val="006C296A"/>
    <w:rsid w:val="006C3B19"/>
    <w:rsid w:val="006C4A58"/>
    <w:rsid w:val="006C4B6E"/>
    <w:rsid w:val="006C5266"/>
    <w:rsid w:val="006C66EA"/>
    <w:rsid w:val="006C796E"/>
    <w:rsid w:val="006D0264"/>
    <w:rsid w:val="006D132D"/>
    <w:rsid w:val="006D16CD"/>
    <w:rsid w:val="006D2088"/>
    <w:rsid w:val="006D2ADC"/>
    <w:rsid w:val="006D2AF4"/>
    <w:rsid w:val="006D421B"/>
    <w:rsid w:val="006D4235"/>
    <w:rsid w:val="006D4491"/>
    <w:rsid w:val="006D47F0"/>
    <w:rsid w:val="006D4C08"/>
    <w:rsid w:val="006D518F"/>
    <w:rsid w:val="006D6292"/>
    <w:rsid w:val="006D6978"/>
    <w:rsid w:val="006E06A9"/>
    <w:rsid w:val="006E0DEE"/>
    <w:rsid w:val="006E1037"/>
    <w:rsid w:val="006E12A0"/>
    <w:rsid w:val="006E1CCB"/>
    <w:rsid w:val="006E21B0"/>
    <w:rsid w:val="006E2364"/>
    <w:rsid w:val="006E24F0"/>
    <w:rsid w:val="006E2B2B"/>
    <w:rsid w:val="006E3208"/>
    <w:rsid w:val="006E3265"/>
    <w:rsid w:val="006E3CFA"/>
    <w:rsid w:val="006E3DB5"/>
    <w:rsid w:val="006E42B6"/>
    <w:rsid w:val="006E4D31"/>
    <w:rsid w:val="006E75C9"/>
    <w:rsid w:val="006E7687"/>
    <w:rsid w:val="006E79D2"/>
    <w:rsid w:val="006F0781"/>
    <w:rsid w:val="006F0D87"/>
    <w:rsid w:val="006F1659"/>
    <w:rsid w:val="006F1806"/>
    <w:rsid w:val="006F3176"/>
    <w:rsid w:val="006F39C4"/>
    <w:rsid w:val="006F4264"/>
    <w:rsid w:val="006F4380"/>
    <w:rsid w:val="006F5A91"/>
    <w:rsid w:val="006F60E5"/>
    <w:rsid w:val="006F68AA"/>
    <w:rsid w:val="006F7328"/>
    <w:rsid w:val="006F7A31"/>
    <w:rsid w:val="00700087"/>
    <w:rsid w:val="00700480"/>
    <w:rsid w:val="007009A0"/>
    <w:rsid w:val="00700C23"/>
    <w:rsid w:val="00701273"/>
    <w:rsid w:val="00701EA3"/>
    <w:rsid w:val="00702A1B"/>
    <w:rsid w:val="00702CA8"/>
    <w:rsid w:val="00704191"/>
    <w:rsid w:val="007043BA"/>
    <w:rsid w:val="007048F7"/>
    <w:rsid w:val="00704A68"/>
    <w:rsid w:val="00705B72"/>
    <w:rsid w:val="00705F4F"/>
    <w:rsid w:val="00706374"/>
    <w:rsid w:val="00706A15"/>
    <w:rsid w:val="00706A8E"/>
    <w:rsid w:val="007070A7"/>
    <w:rsid w:val="00707555"/>
    <w:rsid w:val="00707B68"/>
    <w:rsid w:val="00707F68"/>
    <w:rsid w:val="007105B0"/>
    <w:rsid w:val="00710F66"/>
    <w:rsid w:val="00711E86"/>
    <w:rsid w:val="007127A6"/>
    <w:rsid w:val="00717AD3"/>
    <w:rsid w:val="007202B8"/>
    <w:rsid w:val="00720CE5"/>
    <w:rsid w:val="00721584"/>
    <w:rsid w:val="00721768"/>
    <w:rsid w:val="00721961"/>
    <w:rsid w:val="00721EAA"/>
    <w:rsid w:val="007231A9"/>
    <w:rsid w:val="00723551"/>
    <w:rsid w:val="007238B1"/>
    <w:rsid w:val="00723B19"/>
    <w:rsid w:val="00723F6F"/>
    <w:rsid w:val="00724A02"/>
    <w:rsid w:val="00725E41"/>
    <w:rsid w:val="007268D9"/>
    <w:rsid w:val="00726F94"/>
    <w:rsid w:val="00727638"/>
    <w:rsid w:val="00727F91"/>
    <w:rsid w:val="00727FE4"/>
    <w:rsid w:val="0073071A"/>
    <w:rsid w:val="00731EDF"/>
    <w:rsid w:val="007335AF"/>
    <w:rsid w:val="00734953"/>
    <w:rsid w:val="00735131"/>
    <w:rsid w:val="0073719E"/>
    <w:rsid w:val="00737987"/>
    <w:rsid w:val="007404F9"/>
    <w:rsid w:val="007411FB"/>
    <w:rsid w:val="00741ECE"/>
    <w:rsid w:val="0074206B"/>
    <w:rsid w:val="0074235E"/>
    <w:rsid w:val="007427B1"/>
    <w:rsid w:val="00742A54"/>
    <w:rsid w:val="00742BDD"/>
    <w:rsid w:val="007436E6"/>
    <w:rsid w:val="0074373F"/>
    <w:rsid w:val="007439EA"/>
    <w:rsid w:val="007445E4"/>
    <w:rsid w:val="00744631"/>
    <w:rsid w:val="00744FF5"/>
    <w:rsid w:val="00745206"/>
    <w:rsid w:val="007459D6"/>
    <w:rsid w:val="00745A45"/>
    <w:rsid w:val="00745C75"/>
    <w:rsid w:val="00745CA9"/>
    <w:rsid w:val="00746344"/>
    <w:rsid w:val="00746694"/>
    <w:rsid w:val="00746B82"/>
    <w:rsid w:val="007471FA"/>
    <w:rsid w:val="00747DC4"/>
    <w:rsid w:val="00747E91"/>
    <w:rsid w:val="00747E94"/>
    <w:rsid w:val="0075116C"/>
    <w:rsid w:val="00751815"/>
    <w:rsid w:val="00752019"/>
    <w:rsid w:val="00752428"/>
    <w:rsid w:val="00752BD8"/>
    <w:rsid w:val="00752F56"/>
    <w:rsid w:val="00753AE4"/>
    <w:rsid w:val="00753CD6"/>
    <w:rsid w:val="0075529A"/>
    <w:rsid w:val="00755829"/>
    <w:rsid w:val="00755ABC"/>
    <w:rsid w:val="007572C5"/>
    <w:rsid w:val="0075769D"/>
    <w:rsid w:val="00761688"/>
    <w:rsid w:val="007620E7"/>
    <w:rsid w:val="007630C2"/>
    <w:rsid w:val="00764205"/>
    <w:rsid w:val="0076470A"/>
    <w:rsid w:val="007649E3"/>
    <w:rsid w:val="00764AAE"/>
    <w:rsid w:val="00764BFE"/>
    <w:rsid w:val="00765B6F"/>
    <w:rsid w:val="00766531"/>
    <w:rsid w:val="00766A00"/>
    <w:rsid w:val="00770129"/>
    <w:rsid w:val="00770AF6"/>
    <w:rsid w:val="007710D1"/>
    <w:rsid w:val="00771161"/>
    <w:rsid w:val="007720D4"/>
    <w:rsid w:val="007723D7"/>
    <w:rsid w:val="00772710"/>
    <w:rsid w:val="00772CB9"/>
    <w:rsid w:val="00773A07"/>
    <w:rsid w:val="00773C02"/>
    <w:rsid w:val="00774646"/>
    <w:rsid w:val="007748B0"/>
    <w:rsid w:val="0077495F"/>
    <w:rsid w:val="00775405"/>
    <w:rsid w:val="00775806"/>
    <w:rsid w:val="00775B6A"/>
    <w:rsid w:val="00775D3A"/>
    <w:rsid w:val="00775D9D"/>
    <w:rsid w:val="00776BE1"/>
    <w:rsid w:val="00776EF3"/>
    <w:rsid w:val="00777711"/>
    <w:rsid w:val="00780770"/>
    <w:rsid w:val="00780F81"/>
    <w:rsid w:val="0078102A"/>
    <w:rsid w:val="00781150"/>
    <w:rsid w:val="00781422"/>
    <w:rsid w:val="007817AB"/>
    <w:rsid w:val="00782BEF"/>
    <w:rsid w:val="00783C75"/>
    <w:rsid w:val="0078449B"/>
    <w:rsid w:val="007844A2"/>
    <w:rsid w:val="0078540E"/>
    <w:rsid w:val="0078619C"/>
    <w:rsid w:val="0078643A"/>
    <w:rsid w:val="0078742F"/>
    <w:rsid w:val="0079061D"/>
    <w:rsid w:val="007907A0"/>
    <w:rsid w:val="00791207"/>
    <w:rsid w:val="00791F13"/>
    <w:rsid w:val="00792194"/>
    <w:rsid w:val="00792752"/>
    <w:rsid w:val="00792CB4"/>
    <w:rsid w:val="0079465B"/>
    <w:rsid w:val="0079572B"/>
    <w:rsid w:val="00795B8C"/>
    <w:rsid w:val="00795F63"/>
    <w:rsid w:val="007962E6"/>
    <w:rsid w:val="007966C3"/>
    <w:rsid w:val="00796F8B"/>
    <w:rsid w:val="007970E6"/>
    <w:rsid w:val="007A0B6F"/>
    <w:rsid w:val="007A0C36"/>
    <w:rsid w:val="007A0E18"/>
    <w:rsid w:val="007A1A27"/>
    <w:rsid w:val="007A2236"/>
    <w:rsid w:val="007A2511"/>
    <w:rsid w:val="007A2558"/>
    <w:rsid w:val="007A3817"/>
    <w:rsid w:val="007A4103"/>
    <w:rsid w:val="007A477B"/>
    <w:rsid w:val="007A5302"/>
    <w:rsid w:val="007A560C"/>
    <w:rsid w:val="007A5A4D"/>
    <w:rsid w:val="007B07DB"/>
    <w:rsid w:val="007B1C00"/>
    <w:rsid w:val="007B1FBC"/>
    <w:rsid w:val="007B2E76"/>
    <w:rsid w:val="007B3E02"/>
    <w:rsid w:val="007B435A"/>
    <w:rsid w:val="007B571A"/>
    <w:rsid w:val="007B64D0"/>
    <w:rsid w:val="007B7602"/>
    <w:rsid w:val="007C048F"/>
    <w:rsid w:val="007C0719"/>
    <w:rsid w:val="007C08C6"/>
    <w:rsid w:val="007C0DA1"/>
    <w:rsid w:val="007C1243"/>
    <w:rsid w:val="007C12E2"/>
    <w:rsid w:val="007C1593"/>
    <w:rsid w:val="007C1D53"/>
    <w:rsid w:val="007C1ECC"/>
    <w:rsid w:val="007C1FED"/>
    <w:rsid w:val="007C27B1"/>
    <w:rsid w:val="007C3AC2"/>
    <w:rsid w:val="007C3C52"/>
    <w:rsid w:val="007C5AD1"/>
    <w:rsid w:val="007C5C6E"/>
    <w:rsid w:val="007C6448"/>
    <w:rsid w:val="007C71E6"/>
    <w:rsid w:val="007D0135"/>
    <w:rsid w:val="007D0450"/>
    <w:rsid w:val="007D066E"/>
    <w:rsid w:val="007D0715"/>
    <w:rsid w:val="007D1643"/>
    <w:rsid w:val="007D1A61"/>
    <w:rsid w:val="007D222D"/>
    <w:rsid w:val="007D2E91"/>
    <w:rsid w:val="007D3712"/>
    <w:rsid w:val="007D4A55"/>
    <w:rsid w:val="007D5F49"/>
    <w:rsid w:val="007D6081"/>
    <w:rsid w:val="007D672B"/>
    <w:rsid w:val="007D68D8"/>
    <w:rsid w:val="007D6BC4"/>
    <w:rsid w:val="007D6C0C"/>
    <w:rsid w:val="007D6D91"/>
    <w:rsid w:val="007D70C0"/>
    <w:rsid w:val="007E0038"/>
    <w:rsid w:val="007E0A70"/>
    <w:rsid w:val="007E0BFA"/>
    <w:rsid w:val="007E101B"/>
    <w:rsid w:val="007E1314"/>
    <w:rsid w:val="007E18DD"/>
    <w:rsid w:val="007E2B71"/>
    <w:rsid w:val="007E2F91"/>
    <w:rsid w:val="007E332F"/>
    <w:rsid w:val="007E4018"/>
    <w:rsid w:val="007E4625"/>
    <w:rsid w:val="007E5209"/>
    <w:rsid w:val="007E5445"/>
    <w:rsid w:val="007E6B7C"/>
    <w:rsid w:val="007E7FD5"/>
    <w:rsid w:val="007F080C"/>
    <w:rsid w:val="007F1290"/>
    <w:rsid w:val="007F1989"/>
    <w:rsid w:val="007F1F22"/>
    <w:rsid w:val="007F36B2"/>
    <w:rsid w:val="007F44C5"/>
    <w:rsid w:val="007F4999"/>
    <w:rsid w:val="007F507B"/>
    <w:rsid w:val="007F5D76"/>
    <w:rsid w:val="007F5F1D"/>
    <w:rsid w:val="007F7D54"/>
    <w:rsid w:val="00800096"/>
    <w:rsid w:val="008003B7"/>
    <w:rsid w:val="0080044E"/>
    <w:rsid w:val="00800B3F"/>
    <w:rsid w:val="008013BA"/>
    <w:rsid w:val="00801431"/>
    <w:rsid w:val="00802308"/>
    <w:rsid w:val="00802AC5"/>
    <w:rsid w:val="00802FC8"/>
    <w:rsid w:val="008039FA"/>
    <w:rsid w:val="00804699"/>
    <w:rsid w:val="00804861"/>
    <w:rsid w:val="008055CA"/>
    <w:rsid w:val="008056AB"/>
    <w:rsid w:val="0080687B"/>
    <w:rsid w:val="00806D53"/>
    <w:rsid w:val="0080705F"/>
    <w:rsid w:val="00807309"/>
    <w:rsid w:val="00807910"/>
    <w:rsid w:val="00807C51"/>
    <w:rsid w:val="00807E49"/>
    <w:rsid w:val="0081072F"/>
    <w:rsid w:val="008138EB"/>
    <w:rsid w:val="00813A3C"/>
    <w:rsid w:val="00813FB2"/>
    <w:rsid w:val="00816246"/>
    <w:rsid w:val="008168B2"/>
    <w:rsid w:val="00817871"/>
    <w:rsid w:val="00821737"/>
    <w:rsid w:val="00821DCF"/>
    <w:rsid w:val="0082262D"/>
    <w:rsid w:val="00822B7F"/>
    <w:rsid w:val="008231BA"/>
    <w:rsid w:val="008236A2"/>
    <w:rsid w:val="008238E8"/>
    <w:rsid w:val="00823CBE"/>
    <w:rsid w:val="00824313"/>
    <w:rsid w:val="00825F69"/>
    <w:rsid w:val="00825FE1"/>
    <w:rsid w:val="00827104"/>
    <w:rsid w:val="008308AB"/>
    <w:rsid w:val="008321FE"/>
    <w:rsid w:val="00832B24"/>
    <w:rsid w:val="00832D44"/>
    <w:rsid w:val="00832D96"/>
    <w:rsid w:val="00833A1F"/>
    <w:rsid w:val="00833B58"/>
    <w:rsid w:val="00833D43"/>
    <w:rsid w:val="00834701"/>
    <w:rsid w:val="00834DE5"/>
    <w:rsid w:val="008350E9"/>
    <w:rsid w:val="00835584"/>
    <w:rsid w:val="00835B4C"/>
    <w:rsid w:val="00835C85"/>
    <w:rsid w:val="00837103"/>
    <w:rsid w:val="00837542"/>
    <w:rsid w:val="00837836"/>
    <w:rsid w:val="0084045C"/>
    <w:rsid w:val="008404C4"/>
    <w:rsid w:val="00840C70"/>
    <w:rsid w:val="00840D58"/>
    <w:rsid w:val="00840FD9"/>
    <w:rsid w:val="00841F07"/>
    <w:rsid w:val="00842497"/>
    <w:rsid w:val="00842894"/>
    <w:rsid w:val="00842A21"/>
    <w:rsid w:val="00842A46"/>
    <w:rsid w:val="00843077"/>
    <w:rsid w:val="00843B40"/>
    <w:rsid w:val="008441CE"/>
    <w:rsid w:val="00844E63"/>
    <w:rsid w:val="00844E80"/>
    <w:rsid w:val="00845264"/>
    <w:rsid w:val="00845796"/>
    <w:rsid w:val="00845C81"/>
    <w:rsid w:val="00845DB0"/>
    <w:rsid w:val="00846438"/>
    <w:rsid w:val="00846487"/>
    <w:rsid w:val="00850A2C"/>
    <w:rsid w:val="00850A35"/>
    <w:rsid w:val="00852EC4"/>
    <w:rsid w:val="0085376A"/>
    <w:rsid w:val="008550C5"/>
    <w:rsid w:val="00857142"/>
    <w:rsid w:val="008572ED"/>
    <w:rsid w:val="008603E0"/>
    <w:rsid w:val="00860D71"/>
    <w:rsid w:val="0086186C"/>
    <w:rsid w:val="00861C02"/>
    <w:rsid w:val="00862A0D"/>
    <w:rsid w:val="00862B03"/>
    <w:rsid w:val="00864929"/>
    <w:rsid w:val="00864A63"/>
    <w:rsid w:val="00865D1F"/>
    <w:rsid w:val="008665FD"/>
    <w:rsid w:val="008667FF"/>
    <w:rsid w:val="00866C7D"/>
    <w:rsid w:val="00866D3D"/>
    <w:rsid w:val="00867245"/>
    <w:rsid w:val="0086737A"/>
    <w:rsid w:val="00870D4B"/>
    <w:rsid w:val="00871718"/>
    <w:rsid w:val="00872EAA"/>
    <w:rsid w:val="0087352C"/>
    <w:rsid w:val="008737B6"/>
    <w:rsid w:val="0087455B"/>
    <w:rsid w:val="008745D2"/>
    <w:rsid w:val="00874784"/>
    <w:rsid w:val="00874AA3"/>
    <w:rsid w:val="00874B5C"/>
    <w:rsid w:val="00874E12"/>
    <w:rsid w:val="0087567B"/>
    <w:rsid w:val="00875F1A"/>
    <w:rsid w:val="00876339"/>
    <w:rsid w:val="008768B5"/>
    <w:rsid w:val="00876E53"/>
    <w:rsid w:val="00876FEB"/>
    <w:rsid w:val="00877408"/>
    <w:rsid w:val="0088073A"/>
    <w:rsid w:val="00880D3F"/>
    <w:rsid w:val="00881277"/>
    <w:rsid w:val="00882364"/>
    <w:rsid w:val="008823C9"/>
    <w:rsid w:val="00882FD8"/>
    <w:rsid w:val="00883C72"/>
    <w:rsid w:val="0088462C"/>
    <w:rsid w:val="00884B06"/>
    <w:rsid w:val="008851AB"/>
    <w:rsid w:val="00885494"/>
    <w:rsid w:val="00885EF8"/>
    <w:rsid w:val="008861CE"/>
    <w:rsid w:val="00886F98"/>
    <w:rsid w:val="00887221"/>
    <w:rsid w:val="00887804"/>
    <w:rsid w:val="00887A6A"/>
    <w:rsid w:val="00890546"/>
    <w:rsid w:val="008916A7"/>
    <w:rsid w:val="00892F2F"/>
    <w:rsid w:val="00893D60"/>
    <w:rsid w:val="00895A65"/>
    <w:rsid w:val="00897631"/>
    <w:rsid w:val="008978F5"/>
    <w:rsid w:val="008979D5"/>
    <w:rsid w:val="00897A7D"/>
    <w:rsid w:val="00897AAA"/>
    <w:rsid w:val="008A0409"/>
    <w:rsid w:val="008A07AD"/>
    <w:rsid w:val="008A156C"/>
    <w:rsid w:val="008A2620"/>
    <w:rsid w:val="008A2865"/>
    <w:rsid w:val="008A2A19"/>
    <w:rsid w:val="008A2B08"/>
    <w:rsid w:val="008A2F71"/>
    <w:rsid w:val="008A43E4"/>
    <w:rsid w:val="008A4BE9"/>
    <w:rsid w:val="008A57A3"/>
    <w:rsid w:val="008A5D46"/>
    <w:rsid w:val="008A6371"/>
    <w:rsid w:val="008A6501"/>
    <w:rsid w:val="008A694E"/>
    <w:rsid w:val="008A6EF0"/>
    <w:rsid w:val="008B0AC0"/>
    <w:rsid w:val="008B121C"/>
    <w:rsid w:val="008B2332"/>
    <w:rsid w:val="008B260F"/>
    <w:rsid w:val="008B3330"/>
    <w:rsid w:val="008B4169"/>
    <w:rsid w:val="008B451E"/>
    <w:rsid w:val="008B4522"/>
    <w:rsid w:val="008B504F"/>
    <w:rsid w:val="008B5201"/>
    <w:rsid w:val="008B5817"/>
    <w:rsid w:val="008B5965"/>
    <w:rsid w:val="008B7062"/>
    <w:rsid w:val="008C1A4F"/>
    <w:rsid w:val="008C1AFA"/>
    <w:rsid w:val="008C1F50"/>
    <w:rsid w:val="008C2BD5"/>
    <w:rsid w:val="008C42A6"/>
    <w:rsid w:val="008C45BC"/>
    <w:rsid w:val="008C4C83"/>
    <w:rsid w:val="008C5515"/>
    <w:rsid w:val="008C5EE9"/>
    <w:rsid w:val="008C6CA9"/>
    <w:rsid w:val="008C6F68"/>
    <w:rsid w:val="008D1B45"/>
    <w:rsid w:val="008D2213"/>
    <w:rsid w:val="008D2975"/>
    <w:rsid w:val="008D32D2"/>
    <w:rsid w:val="008D3B7C"/>
    <w:rsid w:val="008D3DEE"/>
    <w:rsid w:val="008D4B6C"/>
    <w:rsid w:val="008D509D"/>
    <w:rsid w:val="008D54C4"/>
    <w:rsid w:val="008D5E9B"/>
    <w:rsid w:val="008D69A9"/>
    <w:rsid w:val="008D69D2"/>
    <w:rsid w:val="008D6BF1"/>
    <w:rsid w:val="008D6F57"/>
    <w:rsid w:val="008D73DF"/>
    <w:rsid w:val="008D7DEB"/>
    <w:rsid w:val="008E0D0E"/>
    <w:rsid w:val="008E0F03"/>
    <w:rsid w:val="008E0F9B"/>
    <w:rsid w:val="008E10A2"/>
    <w:rsid w:val="008E1683"/>
    <w:rsid w:val="008E194E"/>
    <w:rsid w:val="008E1E27"/>
    <w:rsid w:val="008E2D37"/>
    <w:rsid w:val="008E3481"/>
    <w:rsid w:val="008E43F6"/>
    <w:rsid w:val="008E4597"/>
    <w:rsid w:val="008E45D8"/>
    <w:rsid w:val="008E5ACE"/>
    <w:rsid w:val="008E5C5F"/>
    <w:rsid w:val="008E72C8"/>
    <w:rsid w:val="008F0323"/>
    <w:rsid w:val="008F1B8B"/>
    <w:rsid w:val="008F1BF8"/>
    <w:rsid w:val="008F2199"/>
    <w:rsid w:val="008F351B"/>
    <w:rsid w:val="008F3B73"/>
    <w:rsid w:val="008F4227"/>
    <w:rsid w:val="008F4899"/>
    <w:rsid w:val="008F4C4C"/>
    <w:rsid w:val="008F4EF5"/>
    <w:rsid w:val="008F5F11"/>
    <w:rsid w:val="008F67D2"/>
    <w:rsid w:val="008F6D5E"/>
    <w:rsid w:val="00900B17"/>
    <w:rsid w:val="0090107D"/>
    <w:rsid w:val="00901484"/>
    <w:rsid w:val="00901A06"/>
    <w:rsid w:val="00901ACE"/>
    <w:rsid w:val="0090307F"/>
    <w:rsid w:val="0090438D"/>
    <w:rsid w:val="00905054"/>
    <w:rsid w:val="00905CDF"/>
    <w:rsid w:val="00905D6B"/>
    <w:rsid w:val="00906040"/>
    <w:rsid w:val="0090610E"/>
    <w:rsid w:val="00906542"/>
    <w:rsid w:val="009065A2"/>
    <w:rsid w:val="00906B5B"/>
    <w:rsid w:val="00906D27"/>
    <w:rsid w:val="0090746E"/>
    <w:rsid w:val="0091084F"/>
    <w:rsid w:val="009108E4"/>
    <w:rsid w:val="00910A06"/>
    <w:rsid w:val="0091292A"/>
    <w:rsid w:val="00912B25"/>
    <w:rsid w:val="00912F02"/>
    <w:rsid w:val="009134FE"/>
    <w:rsid w:val="009137AF"/>
    <w:rsid w:val="00913E71"/>
    <w:rsid w:val="00915020"/>
    <w:rsid w:val="009152FC"/>
    <w:rsid w:val="0091654F"/>
    <w:rsid w:val="00916BCA"/>
    <w:rsid w:val="00917909"/>
    <w:rsid w:val="00917AB2"/>
    <w:rsid w:val="00917DAA"/>
    <w:rsid w:val="00920D8D"/>
    <w:rsid w:val="0092108C"/>
    <w:rsid w:val="009210A3"/>
    <w:rsid w:val="00921342"/>
    <w:rsid w:val="009220BC"/>
    <w:rsid w:val="00922991"/>
    <w:rsid w:val="00922B83"/>
    <w:rsid w:val="00923631"/>
    <w:rsid w:val="00924312"/>
    <w:rsid w:val="00924F48"/>
    <w:rsid w:val="00925250"/>
    <w:rsid w:val="00926563"/>
    <w:rsid w:val="00926DFC"/>
    <w:rsid w:val="00927AF9"/>
    <w:rsid w:val="00927FE6"/>
    <w:rsid w:val="009303A4"/>
    <w:rsid w:val="0093044B"/>
    <w:rsid w:val="00931A91"/>
    <w:rsid w:val="0093222A"/>
    <w:rsid w:val="0093280A"/>
    <w:rsid w:val="00932C1E"/>
    <w:rsid w:val="00932C5E"/>
    <w:rsid w:val="00932E47"/>
    <w:rsid w:val="0093444A"/>
    <w:rsid w:val="00934CAC"/>
    <w:rsid w:val="00936089"/>
    <w:rsid w:val="009360B5"/>
    <w:rsid w:val="009366D4"/>
    <w:rsid w:val="009370D7"/>
    <w:rsid w:val="00937FBC"/>
    <w:rsid w:val="009405DD"/>
    <w:rsid w:val="0094072B"/>
    <w:rsid w:val="009408A8"/>
    <w:rsid w:val="0094099D"/>
    <w:rsid w:val="00940DFD"/>
    <w:rsid w:val="0094200B"/>
    <w:rsid w:val="009421CA"/>
    <w:rsid w:val="00942D85"/>
    <w:rsid w:val="00942E0B"/>
    <w:rsid w:val="009430B6"/>
    <w:rsid w:val="00944620"/>
    <w:rsid w:val="0094551B"/>
    <w:rsid w:val="00945E99"/>
    <w:rsid w:val="009472DD"/>
    <w:rsid w:val="00947509"/>
    <w:rsid w:val="00947D8C"/>
    <w:rsid w:val="009511DD"/>
    <w:rsid w:val="00951D7E"/>
    <w:rsid w:val="00952315"/>
    <w:rsid w:val="00952E0B"/>
    <w:rsid w:val="009538B8"/>
    <w:rsid w:val="009539F4"/>
    <w:rsid w:val="00954159"/>
    <w:rsid w:val="0095558A"/>
    <w:rsid w:val="009559DA"/>
    <w:rsid w:val="00955E91"/>
    <w:rsid w:val="00957019"/>
    <w:rsid w:val="009573ED"/>
    <w:rsid w:val="00957DE3"/>
    <w:rsid w:val="0096119A"/>
    <w:rsid w:val="00961218"/>
    <w:rsid w:val="00961224"/>
    <w:rsid w:val="009622DB"/>
    <w:rsid w:val="00962C25"/>
    <w:rsid w:val="0096418A"/>
    <w:rsid w:val="00964BD6"/>
    <w:rsid w:val="00964E58"/>
    <w:rsid w:val="00964EA7"/>
    <w:rsid w:val="00965318"/>
    <w:rsid w:val="00965BD0"/>
    <w:rsid w:val="0096659A"/>
    <w:rsid w:val="0096747F"/>
    <w:rsid w:val="00967638"/>
    <w:rsid w:val="00970335"/>
    <w:rsid w:val="00970CF0"/>
    <w:rsid w:val="00970D27"/>
    <w:rsid w:val="00970E7A"/>
    <w:rsid w:val="00971477"/>
    <w:rsid w:val="0097233E"/>
    <w:rsid w:val="00972BE0"/>
    <w:rsid w:val="009737BC"/>
    <w:rsid w:val="00973A91"/>
    <w:rsid w:val="00973F28"/>
    <w:rsid w:val="0097401E"/>
    <w:rsid w:val="00974ECF"/>
    <w:rsid w:val="00975330"/>
    <w:rsid w:val="00975BB8"/>
    <w:rsid w:val="00976024"/>
    <w:rsid w:val="00976409"/>
    <w:rsid w:val="00976841"/>
    <w:rsid w:val="00976C0E"/>
    <w:rsid w:val="00976DB7"/>
    <w:rsid w:val="00977753"/>
    <w:rsid w:val="00977C89"/>
    <w:rsid w:val="00980E97"/>
    <w:rsid w:val="009816B0"/>
    <w:rsid w:val="00981764"/>
    <w:rsid w:val="0098262D"/>
    <w:rsid w:val="00982702"/>
    <w:rsid w:val="00982F43"/>
    <w:rsid w:val="009830F2"/>
    <w:rsid w:val="00983FCC"/>
    <w:rsid w:val="009843A9"/>
    <w:rsid w:val="0098446A"/>
    <w:rsid w:val="0098599D"/>
    <w:rsid w:val="00985DD2"/>
    <w:rsid w:val="00986154"/>
    <w:rsid w:val="00986735"/>
    <w:rsid w:val="00986B1F"/>
    <w:rsid w:val="00987F7F"/>
    <w:rsid w:val="00987FC1"/>
    <w:rsid w:val="00990B68"/>
    <w:rsid w:val="009914B9"/>
    <w:rsid w:val="009918DB"/>
    <w:rsid w:val="009919B5"/>
    <w:rsid w:val="00993EF6"/>
    <w:rsid w:val="00993FDD"/>
    <w:rsid w:val="00996794"/>
    <w:rsid w:val="00997A7D"/>
    <w:rsid w:val="00997BEB"/>
    <w:rsid w:val="00997CFA"/>
    <w:rsid w:val="009A1B88"/>
    <w:rsid w:val="009A27C2"/>
    <w:rsid w:val="009A3134"/>
    <w:rsid w:val="009A35CF"/>
    <w:rsid w:val="009A4725"/>
    <w:rsid w:val="009A4D48"/>
    <w:rsid w:val="009A63BA"/>
    <w:rsid w:val="009B1339"/>
    <w:rsid w:val="009B2583"/>
    <w:rsid w:val="009B35E0"/>
    <w:rsid w:val="009B4BBD"/>
    <w:rsid w:val="009B4BFB"/>
    <w:rsid w:val="009B4D45"/>
    <w:rsid w:val="009B4DEB"/>
    <w:rsid w:val="009B605C"/>
    <w:rsid w:val="009C05C1"/>
    <w:rsid w:val="009C1D2A"/>
    <w:rsid w:val="009C1DDF"/>
    <w:rsid w:val="009C2C34"/>
    <w:rsid w:val="009C357C"/>
    <w:rsid w:val="009C3838"/>
    <w:rsid w:val="009C3AE9"/>
    <w:rsid w:val="009C4537"/>
    <w:rsid w:val="009C5330"/>
    <w:rsid w:val="009C546A"/>
    <w:rsid w:val="009C5FAB"/>
    <w:rsid w:val="009C6448"/>
    <w:rsid w:val="009C6F5D"/>
    <w:rsid w:val="009C7128"/>
    <w:rsid w:val="009C74D5"/>
    <w:rsid w:val="009D00D4"/>
    <w:rsid w:val="009D09C6"/>
    <w:rsid w:val="009D0AA0"/>
    <w:rsid w:val="009D0AD1"/>
    <w:rsid w:val="009D0E00"/>
    <w:rsid w:val="009D1C92"/>
    <w:rsid w:val="009D2A7F"/>
    <w:rsid w:val="009D35B2"/>
    <w:rsid w:val="009D4675"/>
    <w:rsid w:val="009D5228"/>
    <w:rsid w:val="009D53A4"/>
    <w:rsid w:val="009D6097"/>
    <w:rsid w:val="009D699A"/>
    <w:rsid w:val="009D69E1"/>
    <w:rsid w:val="009D6B50"/>
    <w:rsid w:val="009D6D39"/>
    <w:rsid w:val="009E03F0"/>
    <w:rsid w:val="009E0486"/>
    <w:rsid w:val="009E1582"/>
    <w:rsid w:val="009E1989"/>
    <w:rsid w:val="009E2ECA"/>
    <w:rsid w:val="009E38BE"/>
    <w:rsid w:val="009E3DFB"/>
    <w:rsid w:val="009E45CC"/>
    <w:rsid w:val="009E4D43"/>
    <w:rsid w:val="009E4EE8"/>
    <w:rsid w:val="009E544B"/>
    <w:rsid w:val="009E5AC2"/>
    <w:rsid w:val="009E6B35"/>
    <w:rsid w:val="009E72D8"/>
    <w:rsid w:val="009E751B"/>
    <w:rsid w:val="009E7A7B"/>
    <w:rsid w:val="009E7D4D"/>
    <w:rsid w:val="009F2312"/>
    <w:rsid w:val="009F24E8"/>
    <w:rsid w:val="009F29A2"/>
    <w:rsid w:val="009F2E25"/>
    <w:rsid w:val="009F3291"/>
    <w:rsid w:val="009F36AA"/>
    <w:rsid w:val="009F4A5E"/>
    <w:rsid w:val="009F4BE6"/>
    <w:rsid w:val="009F5819"/>
    <w:rsid w:val="009F5A02"/>
    <w:rsid w:val="009F5A2C"/>
    <w:rsid w:val="009F642A"/>
    <w:rsid w:val="009F6637"/>
    <w:rsid w:val="009F6E42"/>
    <w:rsid w:val="009F72B8"/>
    <w:rsid w:val="009F7736"/>
    <w:rsid w:val="00A007BA"/>
    <w:rsid w:val="00A00E67"/>
    <w:rsid w:val="00A01299"/>
    <w:rsid w:val="00A014A2"/>
    <w:rsid w:val="00A029C0"/>
    <w:rsid w:val="00A0332B"/>
    <w:rsid w:val="00A03B9B"/>
    <w:rsid w:val="00A03F33"/>
    <w:rsid w:val="00A05FA3"/>
    <w:rsid w:val="00A06077"/>
    <w:rsid w:val="00A062AF"/>
    <w:rsid w:val="00A06748"/>
    <w:rsid w:val="00A078F6"/>
    <w:rsid w:val="00A10067"/>
    <w:rsid w:val="00A10A7E"/>
    <w:rsid w:val="00A116AC"/>
    <w:rsid w:val="00A11DA1"/>
    <w:rsid w:val="00A12FDA"/>
    <w:rsid w:val="00A13FBF"/>
    <w:rsid w:val="00A14BF3"/>
    <w:rsid w:val="00A159EB"/>
    <w:rsid w:val="00A1618A"/>
    <w:rsid w:val="00A1622B"/>
    <w:rsid w:val="00A16965"/>
    <w:rsid w:val="00A1782B"/>
    <w:rsid w:val="00A20267"/>
    <w:rsid w:val="00A203BD"/>
    <w:rsid w:val="00A20493"/>
    <w:rsid w:val="00A209D6"/>
    <w:rsid w:val="00A20DA6"/>
    <w:rsid w:val="00A21280"/>
    <w:rsid w:val="00A218AD"/>
    <w:rsid w:val="00A227B2"/>
    <w:rsid w:val="00A22AD3"/>
    <w:rsid w:val="00A2334F"/>
    <w:rsid w:val="00A23B19"/>
    <w:rsid w:val="00A24D3A"/>
    <w:rsid w:val="00A25495"/>
    <w:rsid w:val="00A26222"/>
    <w:rsid w:val="00A26B54"/>
    <w:rsid w:val="00A271D2"/>
    <w:rsid w:val="00A300D1"/>
    <w:rsid w:val="00A30818"/>
    <w:rsid w:val="00A3109E"/>
    <w:rsid w:val="00A31261"/>
    <w:rsid w:val="00A31519"/>
    <w:rsid w:val="00A32796"/>
    <w:rsid w:val="00A330F9"/>
    <w:rsid w:val="00A33E77"/>
    <w:rsid w:val="00A3438A"/>
    <w:rsid w:val="00A34446"/>
    <w:rsid w:val="00A34529"/>
    <w:rsid w:val="00A350F6"/>
    <w:rsid w:val="00A352D9"/>
    <w:rsid w:val="00A37A45"/>
    <w:rsid w:val="00A37CE9"/>
    <w:rsid w:val="00A37D62"/>
    <w:rsid w:val="00A40468"/>
    <w:rsid w:val="00A41C41"/>
    <w:rsid w:val="00A41E2F"/>
    <w:rsid w:val="00A42C36"/>
    <w:rsid w:val="00A43093"/>
    <w:rsid w:val="00A43353"/>
    <w:rsid w:val="00A43C20"/>
    <w:rsid w:val="00A441A9"/>
    <w:rsid w:val="00A45996"/>
    <w:rsid w:val="00A464A1"/>
    <w:rsid w:val="00A47CAE"/>
    <w:rsid w:val="00A47DD3"/>
    <w:rsid w:val="00A47EDA"/>
    <w:rsid w:val="00A50D44"/>
    <w:rsid w:val="00A50F76"/>
    <w:rsid w:val="00A51757"/>
    <w:rsid w:val="00A52DCA"/>
    <w:rsid w:val="00A53293"/>
    <w:rsid w:val="00A5371A"/>
    <w:rsid w:val="00A53C1E"/>
    <w:rsid w:val="00A53CF1"/>
    <w:rsid w:val="00A5403C"/>
    <w:rsid w:val="00A540ED"/>
    <w:rsid w:val="00A5422C"/>
    <w:rsid w:val="00A54783"/>
    <w:rsid w:val="00A551B5"/>
    <w:rsid w:val="00A5600A"/>
    <w:rsid w:val="00A5695D"/>
    <w:rsid w:val="00A56A59"/>
    <w:rsid w:val="00A57E60"/>
    <w:rsid w:val="00A6083F"/>
    <w:rsid w:val="00A6126D"/>
    <w:rsid w:val="00A61DEF"/>
    <w:rsid w:val="00A620C8"/>
    <w:rsid w:val="00A62B3B"/>
    <w:rsid w:val="00A635D5"/>
    <w:rsid w:val="00A63BB9"/>
    <w:rsid w:val="00A63ED2"/>
    <w:rsid w:val="00A6430B"/>
    <w:rsid w:val="00A64345"/>
    <w:rsid w:val="00A64B0C"/>
    <w:rsid w:val="00A657EA"/>
    <w:rsid w:val="00A65EFA"/>
    <w:rsid w:val="00A661C6"/>
    <w:rsid w:val="00A67062"/>
    <w:rsid w:val="00A6788D"/>
    <w:rsid w:val="00A67EA5"/>
    <w:rsid w:val="00A67F69"/>
    <w:rsid w:val="00A7060F"/>
    <w:rsid w:val="00A727B3"/>
    <w:rsid w:val="00A72880"/>
    <w:rsid w:val="00A729B4"/>
    <w:rsid w:val="00A72A7C"/>
    <w:rsid w:val="00A732D2"/>
    <w:rsid w:val="00A73668"/>
    <w:rsid w:val="00A74211"/>
    <w:rsid w:val="00A74848"/>
    <w:rsid w:val="00A749D1"/>
    <w:rsid w:val="00A74B3C"/>
    <w:rsid w:val="00A74C47"/>
    <w:rsid w:val="00A74EAB"/>
    <w:rsid w:val="00A7541A"/>
    <w:rsid w:val="00A75D17"/>
    <w:rsid w:val="00A75F70"/>
    <w:rsid w:val="00A7641C"/>
    <w:rsid w:val="00A76FF7"/>
    <w:rsid w:val="00A770F4"/>
    <w:rsid w:val="00A77981"/>
    <w:rsid w:val="00A80740"/>
    <w:rsid w:val="00A807F3"/>
    <w:rsid w:val="00A808A0"/>
    <w:rsid w:val="00A80CAA"/>
    <w:rsid w:val="00A80D87"/>
    <w:rsid w:val="00A8123E"/>
    <w:rsid w:val="00A819E2"/>
    <w:rsid w:val="00A81B64"/>
    <w:rsid w:val="00A81ECC"/>
    <w:rsid w:val="00A821BB"/>
    <w:rsid w:val="00A84993"/>
    <w:rsid w:val="00A84BC2"/>
    <w:rsid w:val="00A85361"/>
    <w:rsid w:val="00A8565F"/>
    <w:rsid w:val="00A85D8C"/>
    <w:rsid w:val="00A86A88"/>
    <w:rsid w:val="00A87DCD"/>
    <w:rsid w:val="00A90250"/>
    <w:rsid w:val="00A90E20"/>
    <w:rsid w:val="00A91879"/>
    <w:rsid w:val="00A91942"/>
    <w:rsid w:val="00A91C97"/>
    <w:rsid w:val="00A91EEF"/>
    <w:rsid w:val="00A929A7"/>
    <w:rsid w:val="00A931BC"/>
    <w:rsid w:val="00A931CC"/>
    <w:rsid w:val="00A93412"/>
    <w:rsid w:val="00A9366D"/>
    <w:rsid w:val="00A93AAF"/>
    <w:rsid w:val="00A94252"/>
    <w:rsid w:val="00A94534"/>
    <w:rsid w:val="00A94766"/>
    <w:rsid w:val="00A9494A"/>
    <w:rsid w:val="00A94E4A"/>
    <w:rsid w:val="00A95961"/>
    <w:rsid w:val="00A95BA1"/>
    <w:rsid w:val="00A9675C"/>
    <w:rsid w:val="00A96E76"/>
    <w:rsid w:val="00A97308"/>
    <w:rsid w:val="00A974B9"/>
    <w:rsid w:val="00A97B7F"/>
    <w:rsid w:val="00AA06AB"/>
    <w:rsid w:val="00AA1113"/>
    <w:rsid w:val="00AA2D40"/>
    <w:rsid w:val="00AA4020"/>
    <w:rsid w:val="00AA4720"/>
    <w:rsid w:val="00AA4771"/>
    <w:rsid w:val="00AA51F1"/>
    <w:rsid w:val="00AA6CA7"/>
    <w:rsid w:val="00AA6D28"/>
    <w:rsid w:val="00AA7191"/>
    <w:rsid w:val="00AA7681"/>
    <w:rsid w:val="00AA77E6"/>
    <w:rsid w:val="00AA7848"/>
    <w:rsid w:val="00AB018D"/>
    <w:rsid w:val="00AB07C0"/>
    <w:rsid w:val="00AB0A70"/>
    <w:rsid w:val="00AB0E33"/>
    <w:rsid w:val="00AB1B30"/>
    <w:rsid w:val="00AB20D5"/>
    <w:rsid w:val="00AB211A"/>
    <w:rsid w:val="00AB2464"/>
    <w:rsid w:val="00AB3DAD"/>
    <w:rsid w:val="00AB3DBC"/>
    <w:rsid w:val="00AB4377"/>
    <w:rsid w:val="00AB4452"/>
    <w:rsid w:val="00AB5ABE"/>
    <w:rsid w:val="00AB62C7"/>
    <w:rsid w:val="00AB6F81"/>
    <w:rsid w:val="00AB6FE5"/>
    <w:rsid w:val="00AB7545"/>
    <w:rsid w:val="00AC002A"/>
    <w:rsid w:val="00AC079E"/>
    <w:rsid w:val="00AC0D8B"/>
    <w:rsid w:val="00AC1272"/>
    <w:rsid w:val="00AC1672"/>
    <w:rsid w:val="00AC3426"/>
    <w:rsid w:val="00AC37AB"/>
    <w:rsid w:val="00AC37E4"/>
    <w:rsid w:val="00AC3EA1"/>
    <w:rsid w:val="00AC4634"/>
    <w:rsid w:val="00AC4729"/>
    <w:rsid w:val="00AC4E56"/>
    <w:rsid w:val="00AC54D2"/>
    <w:rsid w:val="00AC54E5"/>
    <w:rsid w:val="00AC60FB"/>
    <w:rsid w:val="00AC6853"/>
    <w:rsid w:val="00AC6AC6"/>
    <w:rsid w:val="00AC736C"/>
    <w:rsid w:val="00AC78B3"/>
    <w:rsid w:val="00AC7E76"/>
    <w:rsid w:val="00AD0BD2"/>
    <w:rsid w:val="00AD125F"/>
    <w:rsid w:val="00AD145F"/>
    <w:rsid w:val="00AD159D"/>
    <w:rsid w:val="00AD1EC4"/>
    <w:rsid w:val="00AD2539"/>
    <w:rsid w:val="00AD2D6A"/>
    <w:rsid w:val="00AD32AD"/>
    <w:rsid w:val="00AD3830"/>
    <w:rsid w:val="00AD3DC9"/>
    <w:rsid w:val="00AD44C9"/>
    <w:rsid w:val="00AD49F2"/>
    <w:rsid w:val="00AD4F33"/>
    <w:rsid w:val="00AD5226"/>
    <w:rsid w:val="00AD522A"/>
    <w:rsid w:val="00AD5719"/>
    <w:rsid w:val="00AD59E3"/>
    <w:rsid w:val="00AD5E3E"/>
    <w:rsid w:val="00AD62D2"/>
    <w:rsid w:val="00AD7267"/>
    <w:rsid w:val="00AD7E58"/>
    <w:rsid w:val="00AE0447"/>
    <w:rsid w:val="00AE06F2"/>
    <w:rsid w:val="00AE11F6"/>
    <w:rsid w:val="00AE141E"/>
    <w:rsid w:val="00AE16AC"/>
    <w:rsid w:val="00AE2198"/>
    <w:rsid w:val="00AE3277"/>
    <w:rsid w:val="00AE38B2"/>
    <w:rsid w:val="00AE3D11"/>
    <w:rsid w:val="00AE3F74"/>
    <w:rsid w:val="00AE4039"/>
    <w:rsid w:val="00AE46A5"/>
    <w:rsid w:val="00AE4D02"/>
    <w:rsid w:val="00AE4FAB"/>
    <w:rsid w:val="00AE50F8"/>
    <w:rsid w:val="00AE59FB"/>
    <w:rsid w:val="00AE5AE7"/>
    <w:rsid w:val="00AE5B71"/>
    <w:rsid w:val="00AE60A7"/>
    <w:rsid w:val="00AE6941"/>
    <w:rsid w:val="00AE7750"/>
    <w:rsid w:val="00AE776E"/>
    <w:rsid w:val="00AE78EC"/>
    <w:rsid w:val="00AE7BFB"/>
    <w:rsid w:val="00AF0535"/>
    <w:rsid w:val="00AF0627"/>
    <w:rsid w:val="00AF0A62"/>
    <w:rsid w:val="00AF1591"/>
    <w:rsid w:val="00AF17BA"/>
    <w:rsid w:val="00AF1BCB"/>
    <w:rsid w:val="00AF1C94"/>
    <w:rsid w:val="00AF1D47"/>
    <w:rsid w:val="00AF21E8"/>
    <w:rsid w:val="00AF3044"/>
    <w:rsid w:val="00AF3B54"/>
    <w:rsid w:val="00AF3CBC"/>
    <w:rsid w:val="00AF3FB1"/>
    <w:rsid w:val="00AF4D35"/>
    <w:rsid w:val="00AF6131"/>
    <w:rsid w:val="00AF7393"/>
    <w:rsid w:val="00B02067"/>
    <w:rsid w:val="00B02205"/>
    <w:rsid w:val="00B022CC"/>
    <w:rsid w:val="00B022DF"/>
    <w:rsid w:val="00B02804"/>
    <w:rsid w:val="00B02AEE"/>
    <w:rsid w:val="00B02C13"/>
    <w:rsid w:val="00B03391"/>
    <w:rsid w:val="00B03621"/>
    <w:rsid w:val="00B04BF2"/>
    <w:rsid w:val="00B04C5F"/>
    <w:rsid w:val="00B06898"/>
    <w:rsid w:val="00B07CA9"/>
    <w:rsid w:val="00B07DED"/>
    <w:rsid w:val="00B07F5C"/>
    <w:rsid w:val="00B10241"/>
    <w:rsid w:val="00B102CE"/>
    <w:rsid w:val="00B10C8E"/>
    <w:rsid w:val="00B10FCC"/>
    <w:rsid w:val="00B117DA"/>
    <w:rsid w:val="00B124E6"/>
    <w:rsid w:val="00B13128"/>
    <w:rsid w:val="00B13402"/>
    <w:rsid w:val="00B1347B"/>
    <w:rsid w:val="00B141C0"/>
    <w:rsid w:val="00B149E2"/>
    <w:rsid w:val="00B17642"/>
    <w:rsid w:val="00B17B7A"/>
    <w:rsid w:val="00B17DE5"/>
    <w:rsid w:val="00B219F0"/>
    <w:rsid w:val="00B22A35"/>
    <w:rsid w:val="00B22CA8"/>
    <w:rsid w:val="00B23EDB"/>
    <w:rsid w:val="00B250D0"/>
    <w:rsid w:val="00B2599B"/>
    <w:rsid w:val="00B267BA"/>
    <w:rsid w:val="00B27D0B"/>
    <w:rsid w:val="00B27E38"/>
    <w:rsid w:val="00B27FEE"/>
    <w:rsid w:val="00B30BD8"/>
    <w:rsid w:val="00B31A95"/>
    <w:rsid w:val="00B33578"/>
    <w:rsid w:val="00B3362B"/>
    <w:rsid w:val="00B341D7"/>
    <w:rsid w:val="00B354E4"/>
    <w:rsid w:val="00B35566"/>
    <w:rsid w:val="00B36626"/>
    <w:rsid w:val="00B36975"/>
    <w:rsid w:val="00B36B2C"/>
    <w:rsid w:val="00B375FA"/>
    <w:rsid w:val="00B37D36"/>
    <w:rsid w:val="00B40937"/>
    <w:rsid w:val="00B4251E"/>
    <w:rsid w:val="00B42CBD"/>
    <w:rsid w:val="00B432E9"/>
    <w:rsid w:val="00B4360C"/>
    <w:rsid w:val="00B451CA"/>
    <w:rsid w:val="00B45890"/>
    <w:rsid w:val="00B47AF8"/>
    <w:rsid w:val="00B5011F"/>
    <w:rsid w:val="00B50AE2"/>
    <w:rsid w:val="00B526AF"/>
    <w:rsid w:val="00B5391F"/>
    <w:rsid w:val="00B5456E"/>
    <w:rsid w:val="00B55067"/>
    <w:rsid w:val="00B55B89"/>
    <w:rsid w:val="00B56576"/>
    <w:rsid w:val="00B56AB2"/>
    <w:rsid w:val="00B56F4A"/>
    <w:rsid w:val="00B57908"/>
    <w:rsid w:val="00B57A87"/>
    <w:rsid w:val="00B57E47"/>
    <w:rsid w:val="00B60108"/>
    <w:rsid w:val="00B60A3A"/>
    <w:rsid w:val="00B62094"/>
    <w:rsid w:val="00B6351F"/>
    <w:rsid w:val="00B63EAF"/>
    <w:rsid w:val="00B64C50"/>
    <w:rsid w:val="00B64F73"/>
    <w:rsid w:val="00B652B8"/>
    <w:rsid w:val="00B6683B"/>
    <w:rsid w:val="00B679E9"/>
    <w:rsid w:val="00B710B5"/>
    <w:rsid w:val="00B724E5"/>
    <w:rsid w:val="00B730B3"/>
    <w:rsid w:val="00B73598"/>
    <w:rsid w:val="00B73A5E"/>
    <w:rsid w:val="00B7635D"/>
    <w:rsid w:val="00B7673C"/>
    <w:rsid w:val="00B76C17"/>
    <w:rsid w:val="00B772FA"/>
    <w:rsid w:val="00B7769B"/>
    <w:rsid w:val="00B7774D"/>
    <w:rsid w:val="00B777BB"/>
    <w:rsid w:val="00B817AA"/>
    <w:rsid w:val="00B8196C"/>
    <w:rsid w:val="00B81C92"/>
    <w:rsid w:val="00B81F76"/>
    <w:rsid w:val="00B83313"/>
    <w:rsid w:val="00B839C9"/>
    <w:rsid w:val="00B846E4"/>
    <w:rsid w:val="00B84ACF"/>
    <w:rsid w:val="00B85584"/>
    <w:rsid w:val="00B85B41"/>
    <w:rsid w:val="00B87115"/>
    <w:rsid w:val="00B87505"/>
    <w:rsid w:val="00B87B3E"/>
    <w:rsid w:val="00B908C7"/>
    <w:rsid w:val="00B91275"/>
    <w:rsid w:val="00B9141B"/>
    <w:rsid w:val="00B9161B"/>
    <w:rsid w:val="00B91A0D"/>
    <w:rsid w:val="00B93B23"/>
    <w:rsid w:val="00B943A3"/>
    <w:rsid w:val="00B94BA4"/>
    <w:rsid w:val="00B94CE8"/>
    <w:rsid w:val="00B95687"/>
    <w:rsid w:val="00B956A3"/>
    <w:rsid w:val="00B95F44"/>
    <w:rsid w:val="00B95FB0"/>
    <w:rsid w:val="00B96393"/>
    <w:rsid w:val="00B96536"/>
    <w:rsid w:val="00B975CD"/>
    <w:rsid w:val="00BA0039"/>
    <w:rsid w:val="00BA0359"/>
    <w:rsid w:val="00BA0908"/>
    <w:rsid w:val="00BA16D2"/>
    <w:rsid w:val="00BA27E2"/>
    <w:rsid w:val="00BA3DAF"/>
    <w:rsid w:val="00BA5106"/>
    <w:rsid w:val="00BA5449"/>
    <w:rsid w:val="00BA5563"/>
    <w:rsid w:val="00BA5A6E"/>
    <w:rsid w:val="00BA64F2"/>
    <w:rsid w:val="00BA6F5F"/>
    <w:rsid w:val="00BB0575"/>
    <w:rsid w:val="00BB164C"/>
    <w:rsid w:val="00BB16F3"/>
    <w:rsid w:val="00BB1700"/>
    <w:rsid w:val="00BB1B4E"/>
    <w:rsid w:val="00BB2A34"/>
    <w:rsid w:val="00BB2B77"/>
    <w:rsid w:val="00BB2D9E"/>
    <w:rsid w:val="00BB30DB"/>
    <w:rsid w:val="00BB36D7"/>
    <w:rsid w:val="00BB50C8"/>
    <w:rsid w:val="00BB5164"/>
    <w:rsid w:val="00BB5680"/>
    <w:rsid w:val="00BB5FF0"/>
    <w:rsid w:val="00BB6070"/>
    <w:rsid w:val="00BB6AEA"/>
    <w:rsid w:val="00BB7294"/>
    <w:rsid w:val="00BC00E7"/>
    <w:rsid w:val="00BC07C8"/>
    <w:rsid w:val="00BC0F0B"/>
    <w:rsid w:val="00BC1104"/>
    <w:rsid w:val="00BC1231"/>
    <w:rsid w:val="00BC1492"/>
    <w:rsid w:val="00BC1F08"/>
    <w:rsid w:val="00BC2375"/>
    <w:rsid w:val="00BC2D2D"/>
    <w:rsid w:val="00BC31C2"/>
    <w:rsid w:val="00BC321B"/>
    <w:rsid w:val="00BC34E7"/>
    <w:rsid w:val="00BC42D9"/>
    <w:rsid w:val="00BC5B15"/>
    <w:rsid w:val="00BC6058"/>
    <w:rsid w:val="00BC6E2C"/>
    <w:rsid w:val="00BC7D4B"/>
    <w:rsid w:val="00BD09E9"/>
    <w:rsid w:val="00BD10AE"/>
    <w:rsid w:val="00BD1A4C"/>
    <w:rsid w:val="00BD1F09"/>
    <w:rsid w:val="00BD27C5"/>
    <w:rsid w:val="00BD28E1"/>
    <w:rsid w:val="00BD3044"/>
    <w:rsid w:val="00BD3062"/>
    <w:rsid w:val="00BD3B76"/>
    <w:rsid w:val="00BD3CFF"/>
    <w:rsid w:val="00BD48C8"/>
    <w:rsid w:val="00BD5E0A"/>
    <w:rsid w:val="00BD64F6"/>
    <w:rsid w:val="00BD65CC"/>
    <w:rsid w:val="00BD6B76"/>
    <w:rsid w:val="00BD75CE"/>
    <w:rsid w:val="00BD76FF"/>
    <w:rsid w:val="00BD7A10"/>
    <w:rsid w:val="00BD7AAB"/>
    <w:rsid w:val="00BE003E"/>
    <w:rsid w:val="00BE04C8"/>
    <w:rsid w:val="00BE0A33"/>
    <w:rsid w:val="00BE0DCD"/>
    <w:rsid w:val="00BE0FC2"/>
    <w:rsid w:val="00BE20CC"/>
    <w:rsid w:val="00BE21CA"/>
    <w:rsid w:val="00BE3B0E"/>
    <w:rsid w:val="00BE3FE4"/>
    <w:rsid w:val="00BE6EC6"/>
    <w:rsid w:val="00BE6F55"/>
    <w:rsid w:val="00BF0BAE"/>
    <w:rsid w:val="00BF0F76"/>
    <w:rsid w:val="00BF1E69"/>
    <w:rsid w:val="00BF3865"/>
    <w:rsid w:val="00BF3CAE"/>
    <w:rsid w:val="00BF43AB"/>
    <w:rsid w:val="00BF4AE1"/>
    <w:rsid w:val="00BF5843"/>
    <w:rsid w:val="00BF6121"/>
    <w:rsid w:val="00BF623F"/>
    <w:rsid w:val="00BF6B50"/>
    <w:rsid w:val="00BF6F66"/>
    <w:rsid w:val="00BF7037"/>
    <w:rsid w:val="00C00D0B"/>
    <w:rsid w:val="00C010A8"/>
    <w:rsid w:val="00C01E02"/>
    <w:rsid w:val="00C028B4"/>
    <w:rsid w:val="00C03EDB"/>
    <w:rsid w:val="00C048B3"/>
    <w:rsid w:val="00C050CD"/>
    <w:rsid w:val="00C05CEC"/>
    <w:rsid w:val="00C06327"/>
    <w:rsid w:val="00C064C4"/>
    <w:rsid w:val="00C06790"/>
    <w:rsid w:val="00C075E6"/>
    <w:rsid w:val="00C07627"/>
    <w:rsid w:val="00C0775F"/>
    <w:rsid w:val="00C07C62"/>
    <w:rsid w:val="00C07CE5"/>
    <w:rsid w:val="00C1181F"/>
    <w:rsid w:val="00C11EB3"/>
    <w:rsid w:val="00C11FA5"/>
    <w:rsid w:val="00C1258C"/>
    <w:rsid w:val="00C14782"/>
    <w:rsid w:val="00C14A1E"/>
    <w:rsid w:val="00C163B6"/>
    <w:rsid w:val="00C16668"/>
    <w:rsid w:val="00C16F09"/>
    <w:rsid w:val="00C17EF7"/>
    <w:rsid w:val="00C2012B"/>
    <w:rsid w:val="00C20228"/>
    <w:rsid w:val="00C2085A"/>
    <w:rsid w:val="00C216A3"/>
    <w:rsid w:val="00C231C9"/>
    <w:rsid w:val="00C2357A"/>
    <w:rsid w:val="00C23FCD"/>
    <w:rsid w:val="00C24052"/>
    <w:rsid w:val="00C24818"/>
    <w:rsid w:val="00C2537E"/>
    <w:rsid w:val="00C26580"/>
    <w:rsid w:val="00C26A56"/>
    <w:rsid w:val="00C27C70"/>
    <w:rsid w:val="00C30CA0"/>
    <w:rsid w:val="00C30CAF"/>
    <w:rsid w:val="00C313D7"/>
    <w:rsid w:val="00C3394E"/>
    <w:rsid w:val="00C36121"/>
    <w:rsid w:val="00C36B6C"/>
    <w:rsid w:val="00C36FAA"/>
    <w:rsid w:val="00C37794"/>
    <w:rsid w:val="00C37D5B"/>
    <w:rsid w:val="00C4009D"/>
    <w:rsid w:val="00C4031E"/>
    <w:rsid w:val="00C40E0B"/>
    <w:rsid w:val="00C41A00"/>
    <w:rsid w:val="00C42485"/>
    <w:rsid w:val="00C42AE6"/>
    <w:rsid w:val="00C43606"/>
    <w:rsid w:val="00C44334"/>
    <w:rsid w:val="00C4433F"/>
    <w:rsid w:val="00C44C02"/>
    <w:rsid w:val="00C45C32"/>
    <w:rsid w:val="00C47C70"/>
    <w:rsid w:val="00C50EBB"/>
    <w:rsid w:val="00C5167F"/>
    <w:rsid w:val="00C523C8"/>
    <w:rsid w:val="00C52647"/>
    <w:rsid w:val="00C5368C"/>
    <w:rsid w:val="00C55046"/>
    <w:rsid w:val="00C56715"/>
    <w:rsid w:val="00C579E6"/>
    <w:rsid w:val="00C603EF"/>
    <w:rsid w:val="00C60DBA"/>
    <w:rsid w:val="00C60F4C"/>
    <w:rsid w:val="00C61DE9"/>
    <w:rsid w:val="00C62BFB"/>
    <w:rsid w:val="00C634D0"/>
    <w:rsid w:val="00C6408A"/>
    <w:rsid w:val="00C64C5E"/>
    <w:rsid w:val="00C6530C"/>
    <w:rsid w:val="00C66004"/>
    <w:rsid w:val="00C66E2C"/>
    <w:rsid w:val="00C670F2"/>
    <w:rsid w:val="00C67A79"/>
    <w:rsid w:val="00C67BFB"/>
    <w:rsid w:val="00C67DF9"/>
    <w:rsid w:val="00C70FEE"/>
    <w:rsid w:val="00C71A9F"/>
    <w:rsid w:val="00C71AE4"/>
    <w:rsid w:val="00C71B68"/>
    <w:rsid w:val="00C7288C"/>
    <w:rsid w:val="00C74740"/>
    <w:rsid w:val="00C74C54"/>
    <w:rsid w:val="00C74D7F"/>
    <w:rsid w:val="00C75338"/>
    <w:rsid w:val="00C75510"/>
    <w:rsid w:val="00C75BF8"/>
    <w:rsid w:val="00C75CAA"/>
    <w:rsid w:val="00C76236"/>
    <w:rsid w:val="00C76620"/>
    <w:rsid w:val="00C77985"/>
    <w:rsid w:val="00C77DB1"/>
    <w:rsid w:val="00C77DE1"/>
    <w:rsid w:val="00C812F0"/>
    <w:rsid w:val="00C8139E"/>
    <w:rsid w:val="00C81523"/>
    <w:rsid w:val="00C8211F"/>
    <w:rsid w:val="00C82597"/>
    <w:rsid w:val="00C83AE7"/>
    <w:rsid w:val="00C845B8"/>
    <w:rsid w:val="00C852D5"/>
    <w:rsid w:val="00C857BD"/>
    <w:rsid w:val="00C8642C"/>
    <w:rsid w:val="00C86BB3"/>
    <w:rsid w:val="00C879AE"/>
    <w:rsid w:val="00C87C67"/>
    <w:rsid w:val="00C87C8F"/>
    <w:rsid w:val="00C908D8"/>
    <w:rsid w:val="00C913BC"/>
    <w:rsid w:val="00C91CC1"/>
    <w:rsid w:val="00C92483"/>
    <w:rsid w:val="00C927B4"/>
    <w:rsid w:val="00C927DC"/>
    <w:rsid w:val="00C92853"/>
    <w:rsid w:val="00C92EE5"/>
    <w:rsid w:val="00C93356"/>
    <w:rsid w:val="00C93B31"/>
    <w:rsid w:val="00C9603F"/>
    <w:rsid w:val="00C96A6E"/>
    <w:rsid w:val="00C97CD1"/>
    <w:rsid w:val="00CA0AA5"/>
    <w:rsid w:val="00CA19BA"/>
    <w:rsid w:val="00CA1CFA"/>
    <w:rsid w:val="00CA2890"/>
    <w:rsid w:val="00CA2896"/>
    <w:rsid w:val="00CA297E"/>
    <w:rsid w:val="00CA3895"/>
    <w:rsid w:val="00CA41A4"/>
    <w:rsid w:val="00CA43CA"/>
    <w:rsid w:val="00CA55D9"/>
    <w:rsid w:val="00CA579A"/>
    <w:rsid w:val="00CA59B2"/>
    <w:rsid w:val="00CA5E8C"/>
    <w:rsid w:val="00CA629C"/>
    <w:rsid w:val="00CA6323"/>
    <w:rsid w:val="00CA6C2D"/>
    <w:rsid w:val="00CA6E9E"/>
    <w:rsid w:val="00CA7097"/>
    <w:rsid w:val="00CA7598"/>
    <w:rsid w:val="00CB1E69"/>
    <w:rsid w:val="00CB25B1"/>
    <w:rsid w:val="00CB3B5A"/>
    <w:rsid w:val="00CB41B3"/>
    <w:rsid w:val="00CB453F"/>
    <w:rsid w:val="00CB65D8"/>
    <w:rsid w:val="00CB6730"/>
    <w:rsid w:val="00CB6885"/>
    <w:rsid w:val="00CB6B24"/>
    <w:rsid w:val="00CB7344"/>
    <w:rsid w:val="00CC0178"/>
    <w:rsid w:val="00CC1461"/>
    <w:rsid w:val="00CC1A77"/>
    <w:rsid w:val="00CC1C1B"/>
    <w:rsid w:val="00CC1C53"/>
    <w:rsid w:val="00CC1F1C"/>
    <w:rsid w:val="00CC21B8"/>
    <w:rsid w:val="00CC22C9"/>
    <w:rsid w:val="00CC2935"/>
    <w:rsid w:val="00CC3E9F"/>
    <w:rsid w:val="00CC4091"/>
    <w:rsid w:val="00CC4162"/>
    <w:rsid w:val="00CC599A"/>
    <w:rsid w:val="00CC5BE8"/>
    <w:rsid w:val="00CC6002"/>
    <w:rsid w:val="00CC60A1"/>
    <w:rsid w:val="00CC6EF8"/>
    <w:rsid w:val="00CD03F8"/>
    <w:rsid w:val="00CD0441"/>
    <w:rsid w:val="00CD0611"/>
    <w:rsid w:val="00CD06C4"/>
    <w:rsid w:val="00CD1301"/>
    <w:rsid w:val="00CD162E"/>
    <w:rsid w:val="00CD222D"/>
    <w:rsid w:val="00CD31F1"/>
    <w:rsid w:val="00CD3A8A"/>
    <w:rsid w:val="00CD491C"/>
    <w:rsid w:val="00CD562F"/>
    <w:rsid w:val="00CD5AB6"/>
    <w:rsid w:val="00CD5B7B"/>
    <w:rsid w:val="00CD63F1"/>
    <w:rsid w:val="00CD64BC"/>
    <w:rsid w:val="00CE068E"/>
    <w:rsid w:val="00CE0A93"/>
    <w:rsid w:val="00CE14CA"/>
    <w:rsid w:val="00CE183B"/>
    <w:rsid w:val="00CE1B21"/>
    <w:rsid w:val="00CE1B81"/>
    <w:rsid w:val="00CE211D"/>
    <w:rsid w:val="00CE21AB"/>
    <w:rsid w:val="00CE24F2"/>
    <w:rsid w:val="00CE2A21"/>
    <w:rsid w:val="00CE3AF3"/>
    <w:rsid w:val="00CE45F9"/>
    <w:rsid w:val="00CE4E6F"/>
    <w:rsid w:val="00CE4EEC"/>
    <w:rsid w:val="00CE53BF"/>
    <w:rsid w:val="00CE7313"/>
    <w:rsid w:val="00CE7E36"/>
    <w:rsid w:val="00CF02FB"/>
    <w:rsid w:val="00CF0BE7"/>
    <w:rsid w:val="00CF2D85"/>
    <w:rsid w:val="00CF3DD1"/>
    <w:rsid w:val="00CF4858"/>
    <w:rsid w:val="00CF5A19"/>
    <w:rsid w:val="00CF610A"/>
    <w:rsid w:val="00CF64A7"/>
    <w:rsid w:val="00CF6E86"/>
    <w:rsid w:val="00D00646"/>
    <w:rsid w:val="00D006FE"/>
    <w:rsid w:val="00D00DD7"/>
    <w:rsid w:val="00D01A18"/>
    <w:rsid w:val="00D01F10"/>
    <w:rsid w:val="00D032D4"/>
    <w:rsid w:val="00D03D7B"/>
    <w:rsid w:val="00D04C1D"/>
    <w:rsid w:val="00D054D2"/>
    <w:rsid w:val="00D057C7"/>
    <w:rsid w:val="00D064DB"/>
    <w:rsid w:val="00D06B12"/>
    <w:rsid w:val="00D06BAE"/>
    <w:rsid w:val="00D07648"/>
    <w:rsid w:val="00D1058C"/>
    <w:rsid w:val="00D11A03"/>
    <w:rsid w:val="00D11FCD"/>
    <w:rsid w:val="00D12299"/>
    <w:rsid w:val="00D12C82"/>
    <w:rsid w:val="00D13955"/>
    <w:rsid w:val="00D146E4"/>
    <w:rsid w:val="00D14D51"/>
    <w:rsid w:val="00D1575A"/>
    <w:rsid w:val="00D165E8"/>
    <w:rsid w:val="00D17036"/>
    <w:rsid w:val="00D17668"/>
    <w:rsid w:val="00D2176F"/>
    <w:rsid w:val="00D21E95"/>
    <w:rsid w:val="00D22076"/>
    <w:rsid w:val="00D23C3A"/>
    <w:rsid w:val="00D23E06"/>
    <w:rsid w:val="00D23F8C"/>
    <w:rsid w:val="00D24385"/>
    <w:rsid w:val="00D24586"/>
    <w:rsid w:val="00D246DA"/>
    <w:rsid w:val="00D2488C"/>
    <w:rsid w:val="00D25876"/>
    <w:rsid w:val="00D265C0"/>
    <w:rsid w:val="00D26746"/>
    <w:rsid w:val="00D275BA"/>
    <w:rsid w:val="00D30B85"/>
    <w:rsid w:val="00D30E6E"/>
    <w:rsid w:val="00D32768"/>
    <w:rsid w:val="00D32CD5"/>
    <w:rsid w:val="00D32D73"/>
    <w:rsid w:val="00D3343D"/>
    <w:rsid w:val="00D34ECD"/>
    <w:rsid w:val="00D3536B"/>
    <w:rsid w:val="00D37775"/>
    <w:rsid w:val="00D37FE1"/>
    <w:rsid w:val="00D408FD"/>
    <w:rsid w:val="00D40911"/>
    <w:rsid w:val="00D41A1A"/>
    <w:rsid w:val="00D42071"/>
    <w:rsid w:val="00D42E08"/>
    <w:rsid w:val="00D42FB7"/>
    <w:rsid w:val="00D433E4"/>
    <w:rsid w:val="00D436D6"/>
    <w:rsid w:val="00D44B53"/>
    <w:rsid w:val="00D44E27"/>
    <w:rsid w:val="00D45180"/>
    <w:rsid w:val="00D45345"/>
    <w:rsid w:val="00D458EB"/>
    <w:rsid w:val="00D460ED"/>
    <w:rsid w:val="00D4723A"/>
    <w:rsid w:val="00D47BB7"/>
    <w:rsid w:val="00D47D6E"/>
    <w:rsid w:val="00D5067B"/>
    <w:rsid w:val="00D520EA"/>
    <w:rsid w:val="00D52145"/>
    <w:rsid w:val="00D52A06"/>
    <w:rsid w:val="00D52C89"/>
    <w:rsid w:val="00D5330E"/>
    <w:rsid w:val="00D54AA6"/>
    <w:rsid w:val="00D5588B"/>
    <w:rsid w:val="00D56182"/>
    <w:rsid w:val="00D56555"/>
    <w:rsid w:val="00D56A09"/>
    <w:rsid w:val="00D57F3D"/>
    <w:rsid w:val="00D57F6D"/>
    <w:rsid w:val="00D60080"/>
    <w:rsid w:val="00D6209B"/>
    <w:rsid w:val="00D620EC"/>
    <w:rsid w:val="00D625B9"/>
    <w:rsid w:val="00D63DE1"/>
    <w:rsid w:val="00D63E5A"/>
    <w:rsid w:val="00D66750"/>
    <w:rsid w:val="00D66972"/>
    <w:rsid w:val="00D6711B"/>
    <w:rsid w:val="00D6766F"/>
    <w:rsid w:val="00D67B8D"/>
    <w:rsid w:val="00D708E7"/>
    <w:rsid w:val="00D71BB1"/>
    <w:rsid w:val="00D71EB8"/>
    <w:rsid w:val="00D7220B"/>
    <w:rsid w:val="00D727CB"/>
    <w:rsid w:val="00D72EB7"/>
    <w:rsid w:val="00D73753"/>
    <w:rsid w:val="00D74027"/>
    <w:rsid w:val="00D7540A"/>
    <w:rsid w:val="00D75824"/>
    <w:rsid w:val="00D75D86"/>
    <w:rsid w:val="00D75E88"/>
    <w:rsid w:val="00D760A9"/>
    <w:rsid w:val="00D76B4F"/>
    <w:rsid w:val="00D76C72"/>
    <w:rsid w:val="00D76D37"/>
    <w:rsid w:val="00D77549"/>
    <w:rsid w:val="00D77A68"/>
    <w:rsid w:val="00D80790"/>
    <w:rsid w:val="00D82BDF"/>
    <w:rsid w:val="00D83B70"/>
    <w:rsid w:val="00D8431F"/>
    <w:rsid w:val="00D84384"/>
    <w:rsid w:val="00D84695"/>
    <w:rsid w:val="00D84752"/>
    <w:rsid w:val="00D847C5"/>
    <w:rsid w:val="00D8487E"/>
    <w:rsid w:val="00D84AF8"/>
    <w:rsid w:val="00D84C37"/>
    <w:rsid w:val="00D84E03"/>
    <w:rsid w:val="00D851F2"/>
    <w:rsid w:val="00D862A4"/>
    <w:rsid w:val="00D87CBF"/>
    <w:rsid w:val="00D87DC9"/>
    <w:rsid w:val="00D91067"/>
    <w:rsid w:val="00D91CDA"/>
    <w:rsid w:val="00D920BF"/>
    <w:rsid w:val="00D92970"/>
    <w:rsid w:val="00D92A87"/>
    <w:rsid w:val="00D95218"/>
    <w:rsid w:val="00D95A80"/>
    <w:rsid w:val="00D95D0F"/>
    <w:rsid w:val="00D961C1"/>
    <w:rsid w:val="00D966F5"/>
    <w:rsid w:val="00D971F1"/>
    <w:rsid w:val="00DA0396"/>
    <w:rsid w:val="00DA073B"/>
    <w:rsid w:val="00DA1511"/>
    <w:rsid w:val="00DA329B"/>
    <w:rsid w:val="00DA37CF"/>
    <w:rsid w:val="00DA4788"/>
    <w:rsid w:val="00DA4F7F"/>
    <w:rsid w:val="00DA5427"/>
    <w:rsid w:val="00DA5D7D"/>
    <w:rsid w:val="00DA5DD6"/>
    <w:rsid w:val="00DA653A"/>
    <w:rsid w:val="00DB030F"/>
    <w:rsid w:val="00DB1A75"/>
    <w:rsid w:val="00DB1AD8"/>
    <w:rsid w:val="00DB3D97"/>
    <w:rsid w:val="00DB42C9"/>
    <w:rsid w:val="00DB42D1"/>
    <w:rsid w:val="00DB4E6F"/>
    <w:rsid w:val="00DB4ED7"/>
    <w:rsid w:val="00DB5006"/>
    <w:rsid w:val="00DB52BE"/>
    <w:rsid w:val="00DB646D"/>
    <w:rsid w:val="00DB6C4E"/>
    <w:rsid w:val="00DB7E82"/>
    <w:rsid w:val="00DC0561"/>
    <w:rsid w:val="00DC0670"/>
    <w:rsid w:val="00DC0751"/>
    <w:rsid w:val="00DC0F2D"/>
    <w:rsid w:val="00DC144C"/>
    <w:rsid w:val="00DC14FF"/>
    <w:rsid w:val="00DC2E94"/>
    <w:rsid w:val="00DC34C4"/>
    <w:rsid w:val="00DC4AB6"/>
    <w:rsid w:val="00DC59F5"/>
    <w:rsid w:val="00DC5FBE"/>
    <w:rsid w:val="00DC65D3"/>
    <w:rsid w:val="00DC66EC"/>
    <w:rsid w:val="00DC749B"/>
    <w:rsid w:val="00DC762C"/>
    <w:rsid w:val="00DC786B"/>
    <w:rsid w:val="00DC7B11"/>
    <w:rsid w:val="00DD0F55"/>
    <w:rsid w:val="00DD10C3"/>
    <w:rsid w:val="00DD1260"/>
    <w:rsid w:val="00DD1B52"/>
    <w:rsid w:val="00DD2C05"/>
    <w:rsid w:val="00DD34EA"/>
    <w:rsid w:val="00DD3520"/>
    <w:rsid w:val="00DD35C2"/>
    <w:rsid w:val="00DD4158"/>
    <w:rsid w:val="00DD417A"/>
    <w:rsid w:val="00DD469B"/>
    <w:rsid w:val="00DD4D7D"/>
    <w:rsid w:val="00DD50AD"/>
    <w:rsid w:val="00DD5FE2"/>
    <w:rsid w:val="00DD66E8"/>
    <w:rsid w:val="00DD7570"/>
    <w:rsid w:val="00DD7703"/>
    <w:rsid w:val="00DD7CB7"/>
    <w:rsid w:val="00DD7FA4"/>
    <w:rsid w:val="00DD7FB1"/>
    <w:rsid w:val="00DE017F"/>
    <w:rsid w:val="00DE0181"/>
    <w:rsid w:val="00DE0AD6"/>
    <w:rsid w:val="00DE13E1"/>
    <w:rsid w:val="00DE214E"/>
    <w:rsid w:val="00DE2346"/>
    <w:rsid w:val="00DE2859"/>
    <w:rsid w:val="00DE2BCE"/>
    <w:rsid w:val="00DE3EB7"/>
    <w:rsid w:val="00DE411C"/>
    <w:rsid w:val="00DE510E"/>
    <w:rsid w:val="00DE5613"/>
    <w:rsid w:val="00DE5C65"/>
    <w:rsid w:val="00DE5D24"/>
    <w:rsid w:val="00DE653F"/>
    <w:rsid w:val="00DE6555"/>
    <w:rsid w:val="00DE70EA"/>
    <w:rsid w:val="00DE7189"/>
    <w:rsid w:val="00DE7243"/>
    <w:rsid w:val="00DF056A"/>
    <w:rsid w:val="00DF09A4"/>
    <w:rsid w:val="00DF1A60"/>
    <w:rsid w:val="00DF1E19"/>
    <w:rsid w:val="00DF358A"/>
    <w:rsid w:val="00DF430B"/>
    <w:rsid w:val="00DF4313"/>
    <w:rsid w:val="00DF47A3"/>
    <w:rsid w:val="00DF577F"/>
    <w:rsid w:val="00DF6052"/>
    <w:rsid w:val="00DF6BF8"/>
    <w:rsid w:val="00DF769B"/>
    <w:rsid w:val="00DF7981"/>
    <w:rsid w:val="00DF7AD8"/>
    <w:rsid w:val="00E002FA"/>
    <w:rsid w:val="00E00424"/>
    <w:rsid w:val="00E00CA7"/>
    <w:rsid w:val="00E0146D"/>
    <w:rsid w:val="00E01CC8"/>
    <w:rsid w:val="00E0347E"/>
    <w:rsid w:val="00E037A9"/>
    <w:rsid w:val="00E042BC"/>
    <w:rsid w:val="00E049F2"/>
    <w:rsid w:val="00E05A7E"/>
    <w:rsid w:val="00E05E44"/>
    <w:rsid w:val="00E06FF3"/>
    <w:rsid w:val="00E07987"/>
    <w:rsid w:val="00E07F31"/>
    <w:rsid w:val="00E1027A"/>
    <w:rsid w:val="00E10B5B"/>
    <w:rsid w:val="00E1127A"/>
    <w:rsid w:val="00E1157B"/>
    <w:rsid w:val="00E12C39"/>
    <w:rsid w:val="00E1310B"/>
    <w:rsid w:val="00E1408B"/>
    <w:rsid w:val="00E14345"/>
    <w:rsid w:val="00E14B5C"/>
    <w:rsid w:val="00E14EAD"/>
    <w:rsid w:val="00E15484"/>
    <w:rsid w:val="00E158F1"/>
    <w:rsid w:val="00E1598E"/>
    <w:rsid w:val="00E15DF2"/>
    <w:rsid w:val="00E15E48"/>
    <w:rsid w:val="00E16BFB"/>
    <w:rsid w:val="00E175FF"/>
    <w:rsid w:val="00E17A5D"/>
    <w:rsid w:val="00E20579"/>
    <w:rsid w:val="00E20A6F"/>
    <w:rsid w:val="00E20EA8"/>
    <w:rsid w:val="00E20ECC"/>
    <w:rsid w:val="00E219BE"/>
    <w:rsid w:val="00E219E6"/>
    <w:rsid w:val="00E228A8"/>
    <w:rsid w:val="00E22EE0"/>
    <w:rsid w:val="00E2380D"/>
    <w:rsid w:val="00E2386F"/>
    <w:rsid w:val="00E2492A"/>
    <w:rsid w:val="00E24A03"/>
    <w:rsid w:val="00E25037"/>
    <w:rsid w:val="00E258D9"/>
    <w:rsid w:val="00E258EA"/>
    <w:rsid w:val="00E25924"/>
    <w:rsid w:val="00E279D2"/>
    <w:rsid w:val="00E27E76"/>
    <w:rsid w:val="00E302B3"/>
    <w:rsid w:val="00E305C8"/>
    <w:rsid w:val="00E30FF2"/>
    <w:rsid w:val="00E315F2"/>
    <w:rsid w:val="00E3197B"/>
    <w:rsid w:val="00E32095"/>
    <w:rsid w:val="00E32C5E"/>
    <w:rsid w:val="00E33990"/>
    <w:rsid w:val="00E33ACF"/>
    <w:rsid w:val="00E33D92"/>
    <w:rsid w:val="00E340CD"/>
    <w:rsid w:val="00E3421D"/>
    <w:rsid w:val="00E350EB"/>
    <w:rsid w:val="00E358ED"/>
    <w:rsid w:val="00E35D0B"/>
    <w:rsid w:val="00E36F3C"/>
    <w:rsid w:val="00E37AFD"/>
    <w:rsid w:val="00E37E55"/>
    <w:rsid w:val="00E4029D"/>
    <w:rsid w:val="00E417F5"/>
    <w:rsid w:val="00E42816"/>
    <w:rsid w:val="00E42941"/>
    <w:rsid w:val="00E42E94"/>
    <w:rsid w:val="00E43EB1"/>
    <w:rsid w:val="00E444D1"/>
    <w:rsid w:val="00E4451C"/>
    <w:rsid w:val="00E470CA"/>
    <w:rsid w:val="00E471B7"/>
    <w:rsid w:val="00E4725F"/>
    <w:rsid w:val="00E475DD"/>
    <w:rsid w:val="00E47E41"/>
    <w:rsid w:val="00E50584"/>
    <w:rsid w:val="00E5185A"/>
    <w:rsid w:val="00E52CF9"/>
    <w:rsid w:val="00E538F7"/>
    <w:rsid w:val="00E53EE6"/>
    <w:rsid w:val="00E56DB2"/>
    <w:rsid w:val="00E57323"/>
    <w:rsid w:val="00E57442"/>
    <w:rsid w:val="00E579A5"/>
    <w:rsid w:val="00E62B6A"/>
    <w:rsid w:val="00E63D65"/>
    <w:rsid w:val="00E648F3"/>
    <w:rsid w:val="00E64B24"/>
    <w:rsid w:val="00E64D4F"/>
    <w:rsid w:val="00E66705"/>
    <w:rsid w:val="00E667D2"/>
    <w:rsid w:val="00E66920"/>
    <w:rsid w:val="00E669DD"/>
    <w:rsid w:val="00E66BF0"/>
    <w:rsid w:val="00E6798B"/>
    <w:rsid w:val="00E70B65"/>
    <w:rsid w:val="00E70CE4"/>
    <w:rsid w:val="00E71640"/>
    <w:rsid w:val="00E7257F"/>
    <w:rsid w:val="00E72718"/>
    <w:rsid w:val="00E73069"/>
    <w:rsid w:val="00E732DF"/>
    <w:rsid w:val="00E73A56"/>
    <w:rsid w:val="00E73E82"/>
    <w:rsid w:val="00E74482"/>
    <w:rsid w:val="00E74634"/>
    <w:rsid w:val="00E747AB"/>
    <w:rsid w:val="00E7489E"/>
    <w:rsid w:val="00E74EC2"/>
    <w:rsid w:val="00E75299"/>
    <w:rsid w:val="00E753E3"/>
    <w:rsid w:val="00E75EFF"/>
    <w:rsid w:val="00E75FF3"/>
    <w:rsid w:val="00E761BB"/>
    <w:rsid w:val="00E762D7"/>
    <w:rsid w:val="00E76B36"/>
    <w:rsid w:val="00E76F63"/>
    <w:rsid w:val="00E772CD"/>
    <w:rsid w:val="00E803CE"/>
    <w:rsid w:val="00E80504"/>
    <w:rsid w:val="00E80A5B"/>
    <w:rsid w:val="00E80F2D"/>
    <w:rsid w:val="00E81308"/>
    <w:rsid w:val="00E8155C"/>
    <w:rsid w:val="00E82B14"/>
    <w:rsid w:val="00E82EAA"/>
    <w:rsid w:val="00E83439"/>
    <w:rsid w:val="00E83A22"/>
    <w:rsid w:val="00E83EE5"/>
    <w:rsid w:val="00E846F7"/>
    <w:rsid w:val="00E84F4A"/>
    <w:rsid w:val="00E86084"/>
    <w:rsid w:val="00E87015"/>
    <w:rsid w:val="00E87C81"/>
    <w:rsid w:val="00E910B2"/>
    <w:rsid w:val="00E916E3"/>
    <w:rsid w:val="00E91E2D"/>
    <w:rsid w:val="00E91FAB"/>
    <w:rsid w:val="00E9237E"/>
    <w:rsid w:val="00E93026"/>
    <w:rsid w:val="00E93904"/>
    <w:rsid w:val="00E93A3D"/>
    <w:rsid w:val="00E93CCC"/>
    <w:rsid w:val="00E93E2E"/>
    <w:rsid w:val="00E940B2"/>
    <w:rsid w:val="00E94352"/>
    <w:rsid w:val="00E9497B"/>
    <w:rsid w:val="00E9577E"/>
    <w:rsid w:val="00E96418"/>
    <w:rsid w:val="00E968BB"/>
    <w:rsid w:val="00E96948"/>
    <w:rsid w:val="00E969E3"/>
    <w:rsid w:val="00E97FA4"/>
    <w:rsid w:val="00EA029F"/>
    <w:rsid w:val="00EA0320"/>
    <w:rsid w:val="00EA0BEC"/>
    <w:rsid w:val="00EA1B90"/>
    <w:rsid w:val="00EA1D16"/>
    <w:rsid w:val="00EA3225"/>
    <w:rsid w:val="00EA3741"/>
    <w:rsid w:val="00EA4F30"/>
    <w:rsid w:val="00EA574B"/>
    <w:rsid w:val="00EA635F"/>
    <w:rsid w:val="00EA7851"/>
    <w:rsid w:val="00EB19CA"/>
    <w:rsid w:val="00EB1BDB"/>
    <w:rsid w:val="00EB3FAB"/>
    <w:rsid w:val="00EB50D3"/>
    <w:rsid w:val="00EB5E5F"/>
    <w:rsid w:val="00EB5E70"/>
    <w:rsid w:val="00EB69D7"/>
    <w:rsid w:val="00EC11DB"/>
    <w:rsid w:val="00EC1A49"/>
    <w:rsid w:val="00EC1CD8"/>
    <w:rsid w:val="00EC2343"/>
    <w:rsid w:val="00EC3C41"/>
    <w:rsid w:val="00EC3E3B"/>
    <w:rsid w:val="00EC3FED"/>
    <w:rsid w:val="00EC50A7"/>
    <w:rsid w:val="00EC5940"/>
    <w:rsid w:val="00EC7324"/>
    <w:rsid w:val="00EC73A4"/>
    <w:rsid w:val="00ED0843"/>
    <w:rsid w:val="00ED28F7"/>
    <w:rsid w:val="00ED2994"/>
    <w:rsid w:val="00ED3235"/>
    <w:rsid w:val="00ED328A"/>
    <w:rsid w:val="00ED5EA7"/>
    <w:rsid w:val="00ED663F"/>
    <w:rsid w:val="00ED6D51"/>
    <w:rsid w:val="00ED783D"/>
    <w:rsid w:val="00ED7AEA"/>
    <w:rsid w:val="00EE031D"/>
    <w:rsid w:val="00EE0B99"/>
    <w:rsid w:val="00EE118D"/>
    <w:rsid w:val="00EE11D6"/>
    <w:rsid w:val="00EE24D2"/>
    <w:rsid w:val="00EE2C63"/>
    <w:rsid w:val="00EE435B"/>
    <w:rsid w:val="00EE5519"/>
    <w:rsid w:val="00EE6358"/>
    <w:rsid w:val="00EE7424"/>
    <w:rsid w:val="00EF08D4"/>
    <w:rsid w:val="00EF2822"/>
    <w:rsid w:val="00EF2A9E"/>
    <w:rsid w:val="00EF37F4"/>
    <w:rsid w:val="00EF3C68"/>
    <w:rsid w:val="00EF3E8E"/>
    <w:rsid w:val="00EF4672"/>
    <w:rsid w:val="00EF4969"/>
    <w:rsid w:val="00EF4C41"/>
    <w:rsid w:val="00EF4EB3"/>
    <w:rsid w:val="00EF66B5"/>
    <w:rsid w:val="00EF6C14"/>
    <w:rsid w:val="00EF7BE2"/>
    <w:rsid w:val="00F004B3"/>
    <w:rsid w:val="00F02986"/>
    <w:rsid w:val="00F03233"/>
    <w:rsid w:val="00F0471D"/>
    <w:rsid w:val="00F04AB4"/>
    <w:rsid w:val="00F04E69"/>
    <w:rsid w:val="00F057CC"/>
    <w:rsid w:val="00F0621D"/>
    <w:rsid w:val="00F06470"/>
    <w:rsid w:val="00F06524"/>
    <w:rsid w:val="00F069B5"/>
    <w:rsid w:val="00F07FED"/>
    <w:rsid w:val="00F1030F"/>
    <w:rsid w:val="00F11B52"/>
    <w:rsid w:val="00F11BAA"/>
    <w:rsid w:val="00F11F70"/>
    <w:rsid w:val="00F12226"/>
    <w:rsid w:val="00F13299"/>
    <w:rsid w:val="00F13BEF"/>
    <w:rsid w:val="00F14C70"/>
    <w:rsid w:val="00F16235"/>
    <w:rsid w:val="00F171A1"/>
    <w:rsid w:val="00F174AE"/>
    <w:rsid w:val="00F20739"/>
    <w:rsid w:val="00F20943"/>
    <w:rsid w:val="00F21345"/>
    <w:rsid w:val="00F22044"/>
    <w:rsid w:val="00F22E3C"/>
    <w:rsid w:val="00F2376B"/>
    <w:rsid w:val="00F23FEE"/>
    <w:rsid w:val="00F24D58"/>
    <w:rsid w:val="00F268C1"/>
    <w:rsid w:val="00F27409"/>
    <w:rsid w:val="00F27986"/>
    <w:rsid w:val="00F30975"/>
    <w:rsid w:val="00F30EF1"/>
    <w:rsid w:val="00F31371"/>
    <w:rsid w:val="00F31650"/>
    <w:rsid w:val="00F3186B"/>
    <w:rsid w:val="00F31C0E"/>
    <w:rsid w:val="00F31CDB"/>
    <w:rsid w:val="00F32DF4"/>
    <w:rsid w:val="00F33122"/>
    <w:rsid w:val="00F33B16"/>
    <w:rsid w:val="00F34ED2"/>
    <w:rsid w:val="00F35392"/>
    <w:rsid w:val="00F35D18"/>
    <w:rsid w:val="00F364EF"/>
    <w:rsid w:val="00F36CAA"/>
    <w:rsid w:val="00F372DE"/>
    <w:rsid w:val="00F3767A"/>
    <w:rsid w:val="00F3773B"/>
    <w:rsid w:val="00F37B80"/>
    <w:rsid w:val="00F37BB5"/>
    <w:rsid w:val="00F37C30"/>
    <w:rsid w:val="00F40520"/>
    <w:rsid w:val="00F4085D"/>
    <w:rsid w:val="00F40DB5"/>
    <w:rsid w:val="00F433D7"/>
    <w:rsid w:val="00F434DE"/>
    <w:rsid w:val="00F44124"/>
    <w:rsid w:val="00F444E9"/>
    <w:rsid w:val="00F44C05"/>
    <w:rsid w:val="00F44D75"/>
    <w:rsid w:val="00F44EBE"/>
    <w:rsid w:val="00F46F4F"/>
    <w:rsid w:val="00F4787F"/>
    <w:rsid w:val="00F47BDC"/>
    <w:rsid w:val="00F47F1C"/>
    <w:rsid w:val="00F5171C"/>
    <w:rsid w:val="00F523A6"/>
    <w:rsid w:val="00F52669"/>
    <w:rsid w:val="00F5271F"/>
    <w:rsid w:val="00F52A4A"/>
    <w:rsid w:val="00F531F8"/>
    <w:rsid w:val="00F53736"/>
    <w:rsid w:val="00F53A56"/>
    <w:rsid w:val="00F54146"/>
    <w:rsid w:val="00F54295"/>
    <w:rsid w:val="00F5481C"/>
    <w:rsid w:val="00F54918"/>
    <w:rsid w:val="00F54BA6"/>
    <w:rsid w:val="00F5621E"/>
    <w:rsid w:val="00F564D2"/>
    <w:rsid w:val="00F56A8F"/>
    <w:rsid w:val="00F56D24"/>
    <w:rsid w:val="00F56DB4"/>
    <w:rsid w:val="00F6020D"/>
    <w:rsid w:val="00F604CA"/>
    <w:rsid w:val="00F60AF3"/>
    <w:rsid w:val="00F60B17"/>
    <w:rsid w:val="00F6191F"/>
    <w:rsid w:val="00F61C0B"/>
    <w:rsid w:val="00F621B3"/>
    <w:rsid w:val="00F626BC"/>
    <w:rsid w:val="00F62A3E"/>
    <w:rsid w:val="00F62FA7"/>
    <w:rsid w:val="00F639C5"/>
    <w:rsid w:val="00F63D68"/>
    <w:rsid w:val="00F63FB7"/>
    <w:rsid w:val="00F64281"/>
    <w:rsid w:val="00F644B1"/>
    <w:rsid w:val="00F66164"/>
    <w:rsid w:val="00F666B1"/>
    <w:rsid w:val="00F66967"/>
    <w:rsid w:val="00F671F6"/>
    <w:rsid w:val="00F678FD"/>
    <w:rsid w:val="00F70E9B"/>
    <w:rsid w:val="00F70EA7"/>
    <w:rsid w:val="00F70EC3"/>
    <w:rsid w:val="00F71B3C"/>
    <w:rsid w:val="00F71CF1"/>
    <w:rsid w:val="00F7224F"/>
    <w:rsid w:val="00F72C84"/>
    <w:rsid w:val="00F72D28"/>
    <w:rsid w:val="00F72D8C"/>
    <w:rsid w:val="00F73076"/>
    <w:rsid w:val="00F73D1D"/>
    <w:rsid w:val="00F73FCD"/>
    <w:rsid w:val="00F76116"/>
    <w:rsid w:val="00F762AC"/>
    <w:rsid w:val="00F76CD6"/>
    <w:rsid w:val="00F77025"/>
    <w:rsid w:val="00F772FA"/>
    <w:rsid w:val="00F774E5"/>
    <w:rsid w:val="00F77548"/>
    <w:rsid w:val="00F77711"/>
    <w:rsid w:val="00F77A4C"/>
    <w:rsid w:val="00F77CBB"/>
    <w:rsid w:val="00F808A8"/>
    <w:rsid w:val="00F822DF"/>
    <w:rsid w:val="00F8262F"/>
    <w:rsid w:val="00F82D59"/>
    <w:rsid w:val="00F8303A"/>
    <w:rsid w:val="00F831F7"/>
    <w:rsid w:val="00F83BF2"/>
    <w:rsid w:val="00F84544"/>
    <w:rsid w:val="00F84650"/>
    <w:rsid w:val="00F84B40"/>
    <w:rsid w:val="00F84E91"/>
    <w:rsid w:val="00F8569C"/>
    <w:rsid w:val="00F85FCF"/>
    <w:rsid w:val="00F864F8"/>
    <w:rsid w:val="00F87843"/>
    <w:rsid w:val="00F90F4B"/>
    <w:rsid w:val="00F91198"/>
    <w:rsid w:val="00F92535"/>
    <w:rsid w:val="00F92726"/>
    <w:rsid w:val="00F92C88"/>
    <w:rsid w:val="00F93153"/>
    <w:rsid w:val="00F934BF"/>
    <w:rsid w:val="00F94CB7"/>
    <w:rsid w:val="00F9536E"/>
    <w:rsid w:val="00F95571"/>
    <w:rsid w:val="00F95C5B"/>
    <w:rsid w:val="00F95C9D"/>
    <w:rsid w:val="00F9635B"/>
    <w:rsid w:val="00F96386"/>
    <w:rsid w:val="00F97588"/>
    <w:rsid w:val="00F97C68"/>
    <w:rsid w:val="00FA0040"/>
    <w:rsid w:val="00FA03F9"/>
    <w:rsid w:val="00FA04E2"/>
    <w:rsid w:val="00FA2103"/>
    <w:rsid w:val="00FA32DA"/>
    <w:rsid w:val="00FA4F88"/>
    <w:rsid w:val="00FA5874"/>
    <w:rsid w:val="00FA591E"/>
    <w:rsid w:val="00FA627C"/>
    <w:rsid w:val="00FA6523"/>
    <w:rsid w:val="00FA7B77"/>
    <w:rsid w:val="00FB08AC"/>
    <w:rsid w:val="00FB0B44"/>
    <w:rsid w:val="00FB160C"/>
    <w:rsid w:val="00FB389E"/>
    <w:rsid w:val="00FB3BA0"/>
    <w:rsid w:val="00FB3F38"/>
    <w:rsid w:val="00FB4848"/>
    <w:rsid w:val="00FB55D4"/>
    <w:rsid w:val="00FB596B"/>
    <w:rsid w:val="00FB5E88"/>
    <w:rsid w:val="00FB6238"/>
    <w:rsid w:val="00FB6D68"/>
    <w:rsid w:val="00FB7218"/>
    <w:rsid w:val="00FC006E"/>
    <w:rsid w:val="00FC048C"/>
    <w:rsid w:val="00FC102C"/>
    <w:rsid w:val="00FC111F"/>
    <w:rsid w:val="00FC1CCB"/>
    <w:rsid w:val="00FC1E2B"/>
    <w:rsid w:val="00FC35A7"/>
    <w:rsid w:val="00FC484C"/>
    <w:rsid w:val="00FC4E25"/>
    <w:rsid w:val="00FC5CD8"/>
    <w:rsid w:val="00FC66EF"/>
    <w:rsid w:val="00FC7BC5"/>
    <w:rsid w:val="00FD02B4"/>
    <w:rsid w:val="00FD04F8"/>
    <w:rsid w:val="00FD119E"/>
    <w:rsid w:val="00FD1281"/>
    <w:rsid w:val="00FD2CA8"/>
    <w:rsid w:val="00FD2EB3"/>
    <w:rsid w:val="00FD5320"/>
    <w:rsid w:val="00FD5C89"/>
    <w:rsid w:val="00FD5E88"/>
    <w:rsid w:val="00FD62F4"/>
    <w:rsid w:val="00FD7195"/>
    <w:rsid w:val="00FE03C7"/>
    <w:rsid w:val="00FE1208"/>
    <w:rsid w:val="00FE1512"/>
    <w:rsid w:val="00FE182B"/>
    <w:rsid w:val="00FE1FBC"/>
    <w:rsid w:val="00FE297E"/>
    <w:rsid w:val="00FE5AE6"/>
    <w:rsid w:val="00FE5F52"/>
    <w:rsid w:val="00FE645C"/>
    <w:rsid w:val="00FE6B03"/>
    <w:rsid w:val="00FE72C0"/>
    <w:rsid w:val="00FE798D"/>
    <w:rsid w:val="00FE7F65"/>
    <w:rsid w:val="00FF0491"/>
    <w:rsid w:val="00FF1D5F"/>
    <w:rsid w:val="00FF2722"/>
    <w:rsid w:val="00FF3754"/>
    <w:rsid w:val="00FF3A0F"/>
    <w:rsid w:val="00FF3C63"/>
    <w:rsid w:val="00FF3E3A"/>
    <w:rsid w:val="00FF3F96"/>
    <w:rsid w:val="00FF4128"/>
    <w:rsid w:val="00FF4DE6"/>
    <w:rsid w:val="00FF5023"/>
    <w:rsid w:val="00FF56D0"/>
    <w:rsid w:val="00FF713B"/>
    <w:rsid w:val="00FF7A63"/>
    <w:rsid w:val="00FF7E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6" fill="f" fillcolor="window" stroke="f">
      <v:fill color="window"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5AB6"/>
    <w:pPr>
      <w:spacing w:before="100" w:after="100"/>
      <w:jc w:val="both"/>
    </w:pPr>
    <w:rPr>
      <w:rFonts w:ascii="Arial" w:hAnsi="Arial"/>
      <w:lang w:eastAsia="en-US"/>
    </w:rPr>
  </w:style>
  <w:style w:type="paragraph" w:styleId="Heading1">
    <w:name w:val="heading 1"/>
    <w:basedOn w:val="Index1"/>
    <w:next w:val="Normal"/>
    <w:qFormat/>
    <w:rsid w:val="00B84ACF"/>
    <w:pPr>
      <w:keepNext/>
      <w:numPr>
        <w:numId w:val="27"/>
      </w:numPr>
      <w:spacing w:before="240" w:after="60"/>
      <w:outlineLvl w:val="0"/>
    </w:pPr>
    <w:rPr>
      <w:rFonts w:cs="Arial"/>
      <w:b/>
      <w:bCs/>
      <w:kern w:val="32"/>
      <w:sz w:val="24"/>
      <w:szCs w:val="32"/>
    </w:rPr>
  </w:style>
  <w:style w:type="paragraph" w:styleId="Heading2">
    <w:name w:val="heading 2"/>
    <w:basedOn w:val="Normal"/>
    <w:next w:val="Normal"/>
    <w:qFormat/>
    <w:rsid w:val="004B6717"/>
    <w:pPr>
      <w:keepNext/>
      <w:numPr>
        <w:ilvl w:val="1"/>
        <w:numId w:val="27"/>
      </w:numPr>
      <w:spacing w:before="200" w:after="60"/>
      <w:outlineLvl w:val="1"/>
    </w:pPr>
    <w:rPr>
      <w:rFonts w:cs="Arial"/>
      <w:b/>
      <w:bCs/>
      <w:iCs/>
      <w:sz w:val="22"/>
      <w:szCs w:val="28"/>
    </w:rPr>
  </w:style>
  <w:style w:type="paragraph" w:styleId="Heading3">
    <w:name w:val="heading 3"/>
    <w:basedOn w:val="Normal"/>
    <w:next w:val="Normal"/>
    <w:qFormat/>
    <w:rsid w:val="00D6766F"/>
    <w:pPr>
      <w:keepNext/>
      <w:numPr>
        <w:ilvl w:val="2"/>
        <w:numId w:val="27"/>
      </w:numPr>
      <w:spacing w:before="240" w:after="60"/>
      <w:outlineLvl w:val="2"/>
    </w:pPr>
    <w:rPr>
      <w:rFonts w:cs="Arial"/>
      <w:b/>
      <w:bCs/>
      <w:sz w:val="22"/>
      <w:szCs w:val="26"/>
    </w:rPr>
  </w:style>
  <w:style w:type="paragraph" w:styleId="Heading4">
    <w:name w:val="heading 4"/>
    <w:basedOn w:val="Normal"/>
    <w:next w:val="Normal"/>
    <w:qFormat/>
    <w:rsid w:val="00480AF0"/>
    <w:pPr>
      <w:keepNext/>
      <w:numPr>
        <w:ilvl w:val="3"/>
        <w:numId w:val="27"/>
      </w:numPr>
      <w:spacing w:before="240" w:after="60"/>
      <w:outlineLvl w:val="3"/>
    </w:pPr>
    <w:rPr>
      <w:bCs/>
      <w:sz w:val="18"/>
      <w:szCs w:val="28"/>
    </w:rPr>
  </w:style>
  <w:style w:type="paragraph" w:styleId="Heading5">
    <w:name w:val="heading 5"/>
    <w:basedOn w:val="Normal"/>
    <w:next w:val="Normal"/>
    <w:qFormat/>
    <w:rsid w:val="002C3A32"/>
    <w:pPr>
      <w:numPr>
        <w:ilvl w:val="4"/>
        <w:numId w:val="27"/>
      </w:numPr>
      <w:spacing w:before="240" w:after="60"/>
      <w:outlineLvl w:val="4"/>
    </w:pPr>
    <w:rPr>
      <w:b/>
      <w:bCs/>
      <w:i/>
      <w:iCs/>
      <w:sz w:val="26"/>
      <w:szCs w:val="26"/>
    </w:rPr>
  </w:style>
  <w:style w:type="paragraph" w:styleId="Heading6">
    <w:name w:val="heading 6"/>
    <w:basedOn w:val="Normal"/>
    <w:next w:val="Normal"/>
    <w:qFormat/>
    <w:rsid w:val="002C3A32"/>
    <w:pPr>
      <w:numPr>
        <w:ilvl w:val="5"/>
        <w:numId w:val="27"/>
      </w:numPr>
      <w:spacing w:before="240" w:after="60"/>
      <w:outlineLvl w:val="5"/>
    </w:pPr>
    <w:rPr>
      <w:rFonts w:ascii="Times New Roman" w:hAnsi="Times New Roman"/>
      <w:b/>
      <w:bCs/>
      <w:sz w:val="22"/>
      <w:szCs w:val="22"/>
    </w:rPr>
  </w:style>
  <w:style w:type="paragraph" w:styleId="Heading7">
    <w:name w:val="heading 7"/>
    <w:basedOn w:val="Normal"/>
    <w:next w:val="Normal"/>
    <w:qFormat/>
    <w:rsid w:val="002C3A32"/>
    <w:pPr>
      <w:numPr>
        <w:ilvl w:val="6"/>
        <w:numId w:val="27"/>
      </w:numPr>
      <w:spacing w:before="240" w:after="60"/>
      <w:outlineLvl w:val="6"/>
    </w:pPr>
    <w:rPr>
      <w:rFonts w:ascii="Times New Roman" w:hAnsi="Times New Roman"/>
      <w:sz w:val="24"/>
      <w:szCs w:val="24"/>
    </w:rPr>
  </w:style>
  <w:style w:type="paragraph" w:styleId="Heading8">
    <w:name w:val="heading 8"/>
    <w:basedOn w:val="Normal"/>
    <w:next w:val="Normal"/>
    <w:qFormat/>
    <w:rsid w:val="002C3A32"/>
    <w:pPr>
      <w:numPr>
        <w:ilvl w:val="7"/>
        <w:numId w:val="27"/>
      </w:numPr>
      <w:spacing w:before="240" w:after="60"/>
      <w:outlineLvl w:val="7"/>
    </w:pPr>
    <w:rPr>
      <w:rFonts w:ascii="Times New Roman" w:hAnsi="Times New Roman"/>
      <w:i/>
      <w:iCs/>
      <w:sz w:val="24"/>
      <w:szCs w:val="24"/>
    </w:rPr>
  </w:style>
  <w:style w:type="paragraph" w:styleId="Heading9">
    <w:name w:val="heading 9"/>
    <w:basedOn w:val="Normal"/>
    <w:next w:val="Normal"/>
    <w:qFormat/>
    <w:rsid w:val="002C3A32"/>
    <w:pPr>
      <w:numPr>
        <w:ilvl w:val="8"/>
        <w:numId w:val="27"/>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lication">
    <w:name w:val="application"/>
    <w:next w:val="Normal"/>
    <w:pPr>
      <w:spacing w:before="120"/>
      <w:ind w:left="360" w:hanging="360"/>
    </w:pPr>
    <w:rPr>
      <w:rFonts w:ascii="Helvetica" w:hAnsi="Helvetica"/>
      <w:b/>
      <w:caps/>
      <w:noProof/>
      <w:lang w:eastAsia="en-US"/>
    </w:rPr>
  </w:style>
  <w:style w:type="paragraph" w:styleId="Caption">
    <w:name w:val="caption"/>
    <w:next w:val="para"/>
    <w:qFormat/>
    <w:rsid w:val="00C74C54"/>
    <w:pPr>
      <w:spacing w:before="120" w:after="60"/>
      <w:jc w:val="center"/>
    </w:pPr>
    <w:rPr>
      <w:rFonts w:ascii="Arial" w:hAnsi="Arial"/>
      <w:b/>
      <w:noProof/>
      <w:sz w:val="22"/>
      <w:lang w:eastAsia="en-US"/>
    </w:rPr>
  </w:style>
  <w:style w:type="paragraph" w:customStyle="1" w:styleId="code">
    <w:name w:val="code"/>
    <w:pPr>
      <w:tabs>
        <w:tab w:val="left" w:pos="480"/>
        <w:tab w:val="left" w:pos="838"/>
        <w:tab w:val="left" w:pos="1198"/>
        <w:tab w:val="left" w:pos="1555"/>
        <w:tab w:val="left" w:pos="1915"/>
        <w:tab w:val="left" w:pos="2275"/>
        <w:tab w:val="left" w:pos="2633"/>
        <w:tab w:val="left" w:pos="2990"/>
      </w:tabs>
      <w:spacing w:before="120"/>
      <w:ind w:left="480"/>
    </w:pPr>
    <w:rPr>
      <w:rFonts w:ascii="Courier" w:hAnsi="Courier"/>
      <w:sz w:val="18"/>
      <w:lang w:eastAsia="en-US"/>
    </w:rPr>
  </w:style>
  <w:style w:type="paragraph" w:customStyle="1" w:styleId="description">
    <w:name w:val="description"/>
    <w:next w:val="Normal"/>
    <w:pPr>
      <w:keepNext/>
      <w:spacing w:before="120"/>
    </w:pPr>
    <w:rPr>
      <w:rFonts w:ascii="Helvetica" w:hAnsi="Helvetica"/>
      <w:b/>
      <w:caps/>
      <w:noProof/>
      <w:lang w:eastAsia="en-US"/>
    </w:rPr>
  </w:style>
  <w:style w:type="paragraph" w:customStyle="1" w:styleId="ESDS">
    <w:name w:val="ESDS"/>
    <w:pPr>
      <w:spacing w:before="360" w:line="200" w:lineRule="exact"/>
      <w:jc w:val="both"/>
    </w:pPr>
    <w:rPr>
      <w:rFonts w:ascii="Helvetica" w:hAnsi="Helvetica"/>
      <w:sz w:val="16"/>
      <w:lang w:eastAsia="en-US"/>
    </w:rPr>
  </w:style>
  <w:style w:type="paragraph" w:customStyle="1" w:styleId="features">
    <w:name w:val="features"/>
    <w:next w:val="Normal"/>
    <w:rPr>
      <w:rFonts w:ascii="Helvetica" w:hAnsi="Helvetica"/>
      <w:b/>
      <w:caps/>
      <w:noProof/>
      <w:lang w:eastAsia="en-US"/>
    </w:rPr>
  </w:style>
  <w:style w:type="paragraph" w:customStyle="1" w:styleId="Fig">
    <w:name w:val="Fig:#"/>
    <w:next w:val="Normal"/>
    <w:pPr>
      <w:keepLines/>
      <w:spacing w:before="120" w:after="120" w:line="240" w:lineRule="exact"/>
      <w:jc w:val="center"/>
    </w:pPr>
    <w:rPr>
      <w:rFonts w:ascii="Helvetica" w:hAnsi="Helvetica"/>
      <w:b/>
      <w:lang w:eastAsia="en-US"/>
    </w:rPr>
  </w:style>
  <w:style w:type="paragraph" w:customStyle="1" w:styleId="Figcontinued">
    <w:name w:val="Fig:#(continued)"/>
    <w:basedOn w:val="Fig"/>
  </w:style>
  <w:style w:type="paragraph" w:styleId="Footer">
    <w:name w:val="footer"/>
    <w:basedOn w:val="Normal"/>
    <w:link w:val="FooterChar"/>
    <w:uiPriority w:val="99"/>
    <w:pPr>
      <w:tabs>
        <w:tab w:val="center" w:pos="4320"/>
        <w:tab w:val="right" w:pos="8640"/>
      </w:tabs>
    </w:pPr>
    <w:rPr>
      <w:rFonts w:ascii="Helvetica" w:hAnsi="Helvetica"/>
    </w:rPr>
  </w:style>
  <w:style w:type="paragraph" w:customStyle="1" w:styleId="frame">
    <w:name w:val="frame"/>
    <w:pPr>
      <w:keepNext/>
      <w:keepLines/>
      <w:tabs>
        <w:tab w:val="left" w:pos="0"/>
        <w:tab w:val="left" w:pos="1080"/>
        <w:tab w:val="left" w:pos="2158"/>
        <w:tab w:val="left" w:pos="3240"/>
        <w:tab w:val="left" w:pos="4320"/>
        <w:tab w:val="left" w:pos="5398"/>
        <w:tab w:val="left" w:pos="6480"/>
        <w:tab w:val="left" w:pos="7560"/>
        <w:tab w:val="left" w:pos="8638"/>
        <w:tab w:val="left" w:pos="9720"/>
        <w:tab w:val="left" w:pos="10800"/>
        <w:tab w:val="left" w:pos="11882"/>
        <w:tab w:val="left" w:pos="12960"/>
        <w:tab w:val="left" w:pos="14040"/>
      </w:tabs>
      <w:spacing w:before="261"/>
      <w:ind w:left="480"/>
      <w:jc w:val="both"/>
    </w:pPr>
    <w:rPr>
      <w:rFonts w:ascii="Helvetica" w:hAnsi="Helvetica"/>
      <w:lang w:eastAsia="en-US"/>
    </w:rPr>
  </w:style>
  <w:style w:type="paragraph" w:customStyle="1" w:styleId="framepage">
    <w:name w:val="frame_page"/>
    <w:next w:val="Fig"/>
    <w:pPr>
      <w:keepNext/>
      <w:keepLines/>
      <w:spacing w:before="120" w:after="120"/>
      <w:jc w:val="center"/>
    </w:pPr>
    <w:rPr>
      <w:rFonts w:ascii="Arial" w:hAnsi="Arial"/>
      <w:sz w:val="12"/>
      <w:lang w:eastAsia="en-US"/>
    </w:rPr>
  </w:style>
  <w:style w:type="paragraph" w:customStyle="1" w:styleId="Hdrh0">
    <w:name w:val="Hdr:h0"/>
    <w:next w:val="Normal"/>
    <w:pPr>
      <w:keepNext/>
      <w:keepLines/>
      <w:pageBreakBefore/>
      <w:spacing w:line="400" w:lineRule="exact"/>
      <w:jc w:val="center"/>
    </w:pPr>
    <w:rPr>
      <w:rFonts w:ascii="Helvetica" w:hAnsi="Helvetica"/>
      <w:b/>
      <w:caps/>
      <w:sz w:val="22"/>
      <w:lang w:eastAsia="en-US"/>
    </w:rPr>
  </w:style>
  <w:style w:type="paragraph" w:customStyle="1" w:styleId="Hdrh0ruled">
    <w:name w:val="Hdr:h0_ruled"/>
    <w:next w:val="Normal"/>
    <w:pPr>
      <w:keepNext/>
      <w:keepLines/>
      <w:pBdr>
        <w:top w:val="single" w:sz="24" w:space="1" w:color="auto"/>
      </w:pBdr>
      <w:spacing w:before="360" w:line="320" w:lineRule="exact"/>
      <w:jc w:val="center"/>
    </w:pPr>
    <w:rPr>
      <w:rFonts w:ascii="Helvetica" w:hAnsi="Helvetica"/>
      <w:b/>
      <w:caps/>
      <w:sz w:val="22"/>
      <w:lang w:eastAsia="en-US"/>
    </w:rPr>
  </w:style>
  <w:style w:type="paragraph" w:customStyle="1" w:styleId="Hdrh1">
    <w:name w:val="Hdr:h1"/>
    <w:next w:val="Normal"/>
    <w:pPr>
      <w:keepNext/>
      <w:keepLines/>
      <w:spacing w:before="40" w:line="360" w:lineRule="exact"/>
    </w:pPr>
    <w:rPr>
      <w:rFonts w:ascii="Helvetica" w:hAnsi="Helvetica"/>
      <w:b/>
      <w:sz w:val="22"/>
      <w:lang w:eastAsia="en-US"/>
    </w:rPr>
  </w:style>
  <w:style w:type="paragraph" w:customStyle="1" w:styleId="Hdrh2">
    <w:name w:val="Hdr:h2"/>
    <w:next w:val="Normal"/>
    <w:pPr>
      <w:keepNext/>
      <w:keepLines/>
      <w:spacing w:line="360" w:lineRule="exact"/>
    </w:pPr>
    <w:rPr>
      <w:rFonts w:ascii="Helvetica" w:hAnsi="Helvetica"/>
      <w:b/>
      <w:lang w:eastAsia="en-US"/>
    </w:rPr>
  </w:style>
  <w:style w:type="paragraph" w:customStyle="1" w:styleId="Hdrh3">
    <w:name w:val="Hdr:h3"/>
    <w:next w:val="Normal"/>
    <w:pPr>
      <w:keepNext/>
      <w:keepLines/>
      <w:spacing w:line="360" w:lineRule="exact"/>
    </w:pPr>
    <w:rPr>
      <w:rFonts w:ascii="Helvetica" w:hAnsi="Helvetica"/>
      <w:b/>
      <w:i/>
      <w:lang w:eastAsia="en-US"/>
    </w:rPr>
  </w:style>
  <w:style w:type="paragraph" w:customStyle="1" w:styleId="Hdrh4">
    <w:name w:val="Hdr:h4"/>
    <w:next w:val="Normal"/>
    <w:pPr>
      <w:keepNext/>
      <w:keepLines/>
      <w:spacing w:line="360" w:lineRule="exact"/>
    </w:pPr>
    <w:rPr>
      <w:rFonts w:ascii="Helvetica" w:hAnsi="Helvetica"/>
      <w:b/>
      <w:sz w:val="18"/>
      <w:lang w:eastAsia="en-US"/>
    </w:rPr>
  </w:style>
  <w:style w:type="paragraph" w:customStyle="1" w:styleId="Hdrh5">
    <w:name w:val="Hdr:h5"/>
    <w:next w:val="Normal"/>
    <w:pPr>
      <w:keepNext/>
      <w:keepLines/>
      <w:spacing w:line="360" w:lineRule="exact"/>
    </w:pPr>
    <w:rPr>
      <w:rFonts w:ascii="Helvetica" w:hAnsi="Helvetica"/>
      <w:i/>
      <w:sz w:val="18"/>
      <w:lang w:eastAsia="en-US"/>
    </w:rPr>
  </w:style>
  <w:style w:type="paragraph" w:customStyle="1" w:styleId="HdrTableSideHead">
    <w:name w:val="Hdr:TableSideHead"/>
    <w:next w:val="Normal"/>
    <w:pPr>
      <w:keepNext/>
      <w:keepLines/>
      <w:spacing w:before="60" w:after="60"/>
      <w:jc w:val="both"/>
    </w:pPr>
    <w:rPr>
      <w:rFonts w:ascii="Helvetica" w:hAnsi="Helvetica"/>
      <w:b/>
      <w:noProof/>
      <w:sz w:val="22"/>
      <w:lang w:eastAsia="en-US"/>
    </w:rPr>
  </w:style>
  <w:style w:type="paragraph" w:customStyle="1" w:styleId="Hdrterm">
    <w:name w:val="Hdr:term"/>
    <w:pPr>
      <w:keepNext/>
      <w:keepLines/>
      <w:spacing w:before="60" w:after="60" w:line="360" w:lineRule="exact"/>
      <w:jc w:val="center"/>
    </w:pPr>
    <w:rPr>
      <w:rFonts w:ascii="Helvetica" w:hAnsi="Helvetica"/>
      <w:b/>
      <w:lang w:eastAsia="en-US"/>
    </w:rPr>
  </w:style>
  <w:style w:type="paragraph" w:styleId="Header">
    <w:name w:val="header"/>
    <w:basedOn w:val="Normal"/>
    <w:pPr>
      <w:tabs>
        <w:tab w:val="center" w:pos="4320"/>
        <w:tab w:val="right" w:pos="8640"/>
      </w:tabs>
    </w:pPr>
    <w:rPr>
      <w:rFonts w:ascii="Helvetica" w:hAnsi="Helvetica"/>
    </w:rPr>
  </w:style>
  <w:style w:type="paragraph" w:customStyle="1" w:styleId="HeaderOddLine1">
    <w:name w:val="Header:Odd:Line 1"/>
    <w:basedOn w:val="Normal"/>
    <w:pPr>
      <w:tabs>
        <w:tab w:val="right" w:pos="9990"/>
      </w:tabs>
      <w:spacing w:before="160" w:after="40"/>
      <w:jc w:val="right"/>
    </w:pPr>
    <w:rPr>
      <w:rFonts w:ascii="Helvetica" w:hAnsi="Helvetica"/>
      <w:b/>
      <w:caps/>
      <w:noProof/>
      <w:snapToGrid w:val="0"/>
      <w:sz w:val="24"/>
    </w:rPr>
  </w:style>
  <w:style w:type="paragraph" w:customStyle="1" w:styleId="HeaderEvenLine1">
    <w:name w:val="Header:Even:Line 1"/>
    <w:basedOn w:val="HeaderOddLine1"/>
    <w:pPr>
      <w:jc w:val="left"/>
    </w:pPr>
  </w:style>
  <w:style w:type="paragraph" w:customStyle="1" w:styleId="HeaderOddLine2">
    <w:name w:val="Header:Odd:Line 2"/>
    <w:basedOn w:val="HeaderOddLine1"/>
    <w:pPr>
      <w:spacing w:before="40" w:after="0"/>
    </w:pPr>
    <w:rPr>
      <w:sz w:val="16"/>
    </w:rPr>
  </w:style>
  <w:style w:type="paragraph" w:customStyle="1" w:styleId="HeaderEvenLine2">
    <w:name w:val="Header:Even:Line 2"/>
    <w:basedOn w:val="HeaderOddLine2"/>
    <w:pPr>
      <w:jc w:val="left"/>
    </w:pPr>
  </w:style>
  <w:style w:type="paragraph" w:customStyle="1" w:styleId="Listb1">
    <w:name w:val="List:b1"/>
    <w:pPr>
      <w:numPr>
        <w:numId w:val="1"/>
      </w:numPr>
      <w:spacing w:before="120"/>
      <w:ind w:left="835"/>
      <w:jc w:val="both"/>
    </w:pPr>
    <w:rPr>
      <w:rFonts w:ascii="Helvetica" w:hAnsi="Helvetica"/>
      <w:lang w:eastAsia="en-US"/>
    </w:rPr>
  </w:style>
  <w:style w:type="paragraph" w:customStyle="1" w:styleId="Listb1c">
    <w:name w:val="List:b1_c"/>
    <w:pPr>
      <w:numPr>
        <w:numId w:val="2"/>
      </w:numPr>
      <w:spacing w:line="240" w:lineRule="exact"/>
      <w:jc w:val="both"/>
    </w:pPr>
    <w:rPr>
      <w:rFonts w:ascii="Helvetica" w:hAnsi="Helvetica"/>
      <w:lang w:eastAsia="en-US"/>
    </w:rPr>
  </w:style>
  <w:style w:type="paragraph" w:customStyle="1" w:styleId="Listb2">
    <w:name w:val="List:b2"/>
    <w:pPr>
      <w:numPr>
        <w:numId w:val="14"/>
      </w:numPr>
      <w:tabs>
        <w:tab w:val="clear" w:pos="0"/>
        <w:tab w:val="num" w:pos="835"/>
      </w:tabs>
      <w:spacing w:before="120"/>
      <w:ind w:left="1080" w:hanging="245"/>
      <w:jc w:val="both"/>
    </w:pPr>
    <w:rPr>
      <w:rFonts w:ascii="Helvetica" w:hAnsi="Helvetica"/>
      <w:lang w:eastAsia="en-US"/>
    </w:rPr>
  </w:style>
  <w:style w:type="paragraph" w:customStyle="1" w:styleId="ListKF1">
    <w:name w:val="List:KF1"/>
    <w:pPr>
      <w:spacing w:before="120" w:line="240" w:lineRule="exact"/>
      <w:ind w:left="360" w:hanging="360"/>
    </w:pPr>
    <w:rPr>
      <w:rFonts w:ascii="Helvetica" w:hAnsi="Helvetica"/>
      <w:b/>
      <w:lang w:eastAsia="en-US"/>
    </w:rPr>
  </w:style>
  <w:style w:type="paragraph" w:customStyle="1" w:styleId="ListKF1c">
    <w:name w:val="List:KF1_c"/>
    <w:pPr>
      <w:spacing w:line="240" w:lineRule="exact"/>
      <w:ind w:left="360" w:hanging="360"/>
    </w:pPr>
    <w:rPr>
      <w:rFonts w:ascii="Helvetica" w:hAnsi="Helvetica"/>
      <w:b/>
      <w:lang w:eastAsia="en-US"/>
    </w:rPr>
  </w:style>
  <w:style w:type="paragraph" w:customStyle="1" w:styleId="ListKF1sub1">
    <w:name w:val="List:KF1sub1"/>
    <w:pPr>
      <w:keepLines/>
      <w:spacing w:line="240" w:lineRule="exact"/>
      <w:ind w:left="360"/>
    </w:pPr>
    <w:rPr>
      <w:rFonts w:ascii="Helvetica" w:hAnsi="Helvetica"/>
      <w:b/>
      <w:lang w:eastAsia="en-US"/>
    </w:rPr>
  </w:style>
  <w:style w:type="paragraph" w:customStyle="1" w:styleId="ListKF1sub2">
    <w:name w:val="List:KF1sub2"/>
    <w:pPr>
      <w:keepLines/>
      <w:spacing w:line="240" w:lineRule="exact"/>
      <w:ind w:left="720"/>
    </w:pPr>
    <w:rPr>
      <w:rFonts w:ascii="Helvetica" w:hAnsi="Helvetica"/>
      <w:b/>
      <w:lang w:eastAsia="en-US"/>
    </w:rPr>
  </w:style>
  <w:style w:type="paragraph" w:customStyle="1" w:styleId="ListKF2">
    <w:name w:val="List:KF2"/>
    <w:pPr>
      <w:keepLines/>
      <w:spacing w:line="240" w:lineRule="exact"/>
      <w:ind w:left="720" w:hanging="360"/>
    </w:pPr>
    <w:rPr>
      <w:rFonts w:ascii="Helvetica" w:hAnsi="Helvetica"/>
      <w:b/>
      <w:lang w:eastAsia="en-US"/>
    </w:rPr>
  </w:style>
  <w:style w:type="paragraph" w:customStyle="1" w:styleId="Listn1">
    <w:name w:val="List:n1"/>
    <w:pPr>
      <w:spacing w:before="120" w:line="240" w:lineRule="exact"/>
      <w:ind w:left="840" w:hanging="360"/>
      <w:jc w:val="both"/>
    </w:pPr>
    <w:rPr>
      <w:rFonts w:ascii="Helvetica" w:hAnsi="Helvetica"/>
      <w:lang w:eastAsia="en-US"/>
    </w:rPr>
  </w:style>
  <w:style w:type="paragraph" w:customStyle="1" w:styleId="Listpara1">
    <w:name w:val="List:para1"/>
    <w:pPr>
      <w:spacing w:before="120" w:line="240" w:lineRule="exact"/>
      <w:ind w:left="840"/>
      <w:jc w:val="both"/>
    </w:pPr>
    <w:rPr>
      <w:rFonts w:ascii="Helvetica" w:hAnsi="Helvetica"/>
      <w:lang w:eastAsia="en-US"/>
    </w:rPr>
  </w:style>
  <w:style w:type="paragraph" w:customStyle="1" w:styleId="Listsbb1">
    <w:name w:val="List:sb_b1"/>
    <w:pPr>
      <w:numPr>
        <w:numId w:val="13"/>
      </w:numPr>
      <w:spacing w:before="120" w:line="240" w:lineRule="exact"/>
      <w:ind w:left="1350" w:hanging="270"/>
      <w:jc w:val="both"/>
    </w:pPr>
    <w:rPr>
      <w:rFonts w:ascii="Helvetica" w:hAnsi="Helvetica"/>
      <w:lang w:eastAsia="en-US"/>
    </w:rPr>
  </w:style>
  <w:style w:type="paragraph" w:customStyle="1" w:styleId="Listsbn1">
    <w:name w:val="List:sb_n1"/>
    <w:pPr>
      <w:spacing w:before="120" w:line="240" w:lineRule="exact"/>
      <w:ind w:left="1200" w:hanging="360"/>
      <w:jc w:val="both"/>
    </w:pPr>
    <w:rPr>
      <w:rFonts w:ascii="Helvetica" w:hAnsi="Helvetica"/>
      <w:lang w:eastAsia="en-US"/>
    </w:rPr>
  </w:style>
  <w:style w:type="paragraph" w:customStyle="1" w:styleId="Listseparator">
    <w:name w:val="List:separator"/>
    <w:pPr>
      <w:keepNext/>
      <w:keepLines/>
      <w:tabs>
        <w:tab w:val="left" w:pos="0"/>
      </w:tabs>
    </w:pPr>
    <w:rPr>
      <w:rFonts w:ascii="Helvetica" w:hAnsi="Helvetica"/>
      <w:sz w:val="12"/>
      <w:lang w:eastAsia="en-US"/>
    </w:rPr>
  </w:style>
  <w:style w:type="paragraph" w:customStyle="1" w:styleId="Liststep">
    <w:name w:val="List:step"/>
    <w:pPr>
      <w:spacing w:line="240" w:lineRule="exact"/>
      <w:ind w:left="960" w:hanging="960"/>
      <w:jc w:val="both"/>
    </w:pPr>
    <w:rPr>
      <w:rFonts w:ascii="Helvetica" w:hAnsi="Helvetica"/>
      <w:lang w:eastAsia="en-US"/>
    </w:rPr>
  </w:style>
  <w:style w:type="paragraph" w:customStyle="1" w:styleId="Notescaution">
    <w:name w:val="Notes:caution"/>
    <w:pPr>
      <w:spacing w:before="120" w:line="220" w:lineRule="exact"/>
      <w:jc w:val="center"/>
    </w:pPr>
    <w:rPr>
      <w:rFonts w:ascii="Helvetica" w:hAnsi="Helvetica"/>
      <w:b/>
      <w:caps/>
      <w:noProof/>
      <w:sz w:val="18"/>
      <w:lang w:eastAsia="en-US"/>
    </w:rPr>
  </w:style>
  <w:style w:type="paragraph" w:customStyle="1" w:styleId="Notesfootnote">
    <w:name w:val="Notes:footnote"/>
    <w:pPr>
      <w:spacing w:line="200" w:lineRule="exact"/>
      <w:ind w:left="360" w:hanging="360"/>
      <w:jc w:val="both"/>
    </w:pPr>
    <w:rPr>
      <w:rFonts w:ascii="Helvetica" w:hAnsi="Helvetica"/>
      <w:sz w:val="16"/>
      <w:lang w:eastAsia="en-US"/>
    </w:rPr>
  </w:style>
  <w:style w:type="paragraph" w:customStyle="1" w:styleId="NotesMax">
    <w:name w:val="Notes:Max"/>
    <w:pPr>
      <w:keepLines/>
      <w:tabs>
        <w:tab w:val="left" w:pos="120"/>
      </w:tabs>
      <w:spacing w:before="120" w:line="200" w:lineRule="exact"/>
      <w:ind w:left="120" w:hanging="120"/>
      <w:jc w:val="both"/>
    </w:pPr>
    <w:rPr>
      <w:rFonts w:ascii="Helvetica" w:hAnsi="Helvetica"/>
      <w:sz w:val="16"/>
      <w:lang w:eastAsia="en-US"/>
    </w:rPr>
  </w:style>
  <w:style w:type="paragraph" w:customStyle="1" w:styleId="Notesnote">
    <w:name w:val="Notes:note"/>
    <w:pPr>
      <w:keepLines/>
      <w:spacing w:line="200" w:lineRule="exact"/>
      <w:ind w:left="701" w:hanging="701"/>
      <w:jc w:val="both"/>
    </w:pPr>
    <w:rPr>
      <w:rFonts w:ascii="Helvetica" w:hAnsi="Helvetica"/>
      <w:sz w:val="16"/>
      <w:lang w:eastAsia="en-US"/>
    </w:rPr>
  </w:style>
  <w:style w:type="paragraph" w:customStyle="1" w:styleId="Notesnote1">
    <w:name w:val="Notes:note1"/>
    <w:next w:val="Normal"/>
    <w:pPr>
      <w:keepLines/>
      <w:tabs>
        <w:tab w:val="left" w:pos="757"/>
      </w:tabs>
      <w:spacing w:line="200" w:lineRule="exact"/>
      <w:ind w:left="756" w:hanging="756"/>
      <w:jc w:val="both"/>
    </w:pPr>
    <w:rPr>
      <w:rFonts w:ascii="Helvetica" w:hAnsi="Helvetica"/>
      <w:sz w:val="16"/>
      <w:lang w:eastAsia="en-US"/>
    </w:rPr>
  </w:style>
  <w:style w:type="paragraph" w:customStyle="1" w:styleId="Notesnote1Ref">
    <w:name w:val="Notes:note1Ref"/>
    <w:pPr>
      <w:keepNext/>
      <w:tabs>
        <w:tab w:val="left" w:pos="756"/>
      </w:tabs>
      <w:spacing w:line="200" w:lineRule="exact"/>
      <w:ind w:left="756" w:hanging="756"/>
      <w:jc w:val="both"/>
    </w:pPr>
    <w:rPr>
      <w:rFonts w:ascii="Helvetica" w:hAnsi="Helvetica"/>
      <w:sz w:val="16"/>
      <w:lang w:eastAsia="en-US"/>
    </w:rPr>
  </w:style>
  <w:style w:type="paragraph" w:customStyle="1" w:styleId="NotesnoteA">
    <w:name w:val="Notes:noteA"/>
    <w:pPr>
      <w:keepLines/>
      <w:tabs>
        <w:tab w:val="left" w:pos="756"/>
      </w:tabs>
      <w:spacing w:line="200" w:lineRule="exact"/>
      <w:ind w:left="756" w:hanging="756"/>
      <w:jc w:val="both"/>
    </w:pPr>
    <w:rPr>
      <w:rFonts w:ascii="Helvetica" w:hAnsi="Helvetica"/>
      <w:sz w:val="16"/>
      <w:lang w:eastAsia="en-US"/>
    </w:rPr>
  </w:style>
  <w:style w:type="paragraph" w:customStyle="1" w:styleId="Notesnotes">
    <w:name w:val="Notes:notes"/>
    <w:next w:val="Normal"/>
    <w:pPr>
      <w:keepNext/>
      <w:keepLines/>
      <w:tabs>
        <w:tab w:val="right" w:pos="876"/>
        <w:tab w:val="left" w:pos="960"/>
      </w:tabs>
      <w:spacing w:line="200" w:lineRule="exact"/>
      <w:ind w:left="960" w:hanging="960"/>
      <w:jc w:val="both"/>
    </w:pPr>
    <w:rPr>
      <w:rFonts w:ascii="Helvetica" w:hAnsi="Helvetica"/>
      <w:sz w:val="16"/>
      <w:lang w:eastAsia="en-US"/>
    </w:rPr>
  </w:style>
  <w:style w:type="paragraph" w:customStyle="1" w:styleId="NotesnotesA">
    <w:name w:val="Notes:notesA"/>
    <w:pPr>
      <w:keepNext/>
      <w:keepLines/>
      <w:tabs>
        <w:tab w:val="right" w:pos="876"/>
        <w:tab w:val="left" w:pos="1008"/>
      </w:tabs>
      <w:spacing w:line="200" w:lineRule="exact"/>
      <w:ind w:left="1008" w:hanging="1008"/>
      <w:jc w:val="both"/>
    </w:pPr>
    <w:rPr>
      <w:rFonts w:ascii="Helvetica" w:hAnsi="Helvetica"/>
      <w:sz w:val="16"/>
      <w:lang w:eastAsia="en-US"/>
    </w:rPr>
  </w:style>
  <w:style w:type="paragraph" w:customStyle="1" w:styleId="Notesnotesmore">
    <w:name w:val="Notes:notesmore"/>
    <w:pPr>
      <w:keepLines/>
      <w:tabs>
        <w:tab w:val="right" w:pos="876"/>
        <w:tab w:val="left" w:pos="960"/>
      </w:tabs>
      <w:spacing w:line="200" w:lineRule="exact"/>
      <w:ind w:left="960" w:hanging="960"/>
      <w:jc w:val="both"/>
    </w:pPr>
    <w:rPr>
      <w:rFonts w:ascii="Helvetica" w:hAnsi="Helvetica"/>
      <w:sz w:val="16"/>
      <w:lang w:eastAsia="en-US"/>
    </w:rPr>
  </w:style>
  <w:style w:type="paragraph" w:customStyle="1" w:styleId="NotesnotesmoreA">
    <w:name w:val="Notes:notesmoreA"/>
    <w:pPr>
      <w:keepLines/>
      <w:tabs>
        <w:tab w:val="right" w:pos="876"/>
        <w:tab w:val="left" w:pos="1008"/>
      </w:tabs>
      <w:spacing w:line="200" w:lineRule="exact"/>
      <w:ind w:left="1008" w:hanging="1008"/>
      <w:jc w:val="both"/>
    </w:pPr>
    <w:rPr>
      <w:rFonts w:ascii="Helvetica" w:hAnsi="Helvetica"/>
      <w:sz w:val="16"/>
      <w:lang w:eastAsia="en-US"/>
    </w:rPr>
  </w:style>
  <w:style w:type="paragraph" w:customStyle="1" w:styleId="NotesnotesmoreRef">
    <w:name w:val="Notes:notesmoreRef"/>
    <w:pPr>
      <w:keepLines/>
      <w:tabs>
        <w:tab w:val="right" w:pos="876"/>
        <w:tab w:val="left" w:pos="960"/>
      </w:tabs>
      <w:spacing w:line="200" w:lineRule="exact"/>
      <w:ind w:left="960" w:hanging="960"/>
      <w:jc w:val="both"/>
    </w:pPr>
    <w:rPr>
      <w:rFonts w:ascii="Helvetica" w:hAnsi="Helvetica"/>
      <w:sz w:val="16"/>
      <w:lang w:eastAsia="en-US"/>
    </w:rPr>
  </w:style>
  <w:style w:type="paragraph" w:customStyle="1" w:styleId="NotesnotesRef">
    <w:name w:val="Notes:notesRef"/>
    <w:pPr>
      <w:tabs>
        <w:tab w:val="right" w:pos="876"/>
        <w:tab w:val="left" w:pos="960"/>
      </w:tabs>
      <w:spacing w:line="200" w:lineRule="exact"/>
      <w:ind w:left="996" w:hanging="996"/>
      <w:jc w:val="both"/>
    </w:pPr>
    <w:rPr>
      <w:rFonts w:ascii="Helvetica" w:hAnsi="Helvetica"/>
      <w:sz w:val="16"/>
      <w:lang w:eastAsia="en-US"/>
    </w:rPr>
  </w:style>
  <w:style w:type="paragraph" w:customStyle="1" w:styleId="Notessimple">
    <w:name w:val="Notes:simple"/>
    <w:pPr>
      <w:keepLines/>
      <w:spacing w:line="200" w:lineRule="exact"/>
      <w:jc w:val="both"/>
    </w:pPr>
    <w:rPr>
      <w:rFonts w:ascii="Helvetica" w:hAnsi="Helvetica"/>
      <w:sz w:val="16"/>
      <w:lang w:eastAsia="en-US"/>
    </w:rPr>
  </w:style>
  <w:style w:type="paragraph" w:customStyle="1" w:styleId="NotesSym1dgr">
    <w:name w:val="Notes:Sym:1dgr"/>
    <w:next w:val="NotesSym2ddgr"/>
    <w:pPr>
      <w:keepLines/>
      <w:numPr>
        <w:numId w:val="3"/>
      </w:numPr>
      <w:spacing w:line="200" w:lineRule="exact"/>
      <w:jc w:val="both"/>
    </w:pPr>
    <w:rPr>
      <w:rFonts w:ascii="Helvetica" w:hAnsi="Helvetica"/>
      <w:sz w:val="16"/>
      <w:lang w:eastAsia="en-US"/>
    </w:rPr>
  </w:style>
  <w:style w:type="paragraph" w:customStyle="1" w:styleId="NotesSym2ddgr">
    <w:name w:val="Notes:Sym:2ddgr"/>
    <w:next w:val="NotesSym3sec"/>
    <w:pPr>
      <w:keepLines/>
      <w:numPr>
        <w:numId w:val="4"/>
      </w:numPr>
      <w:spacing w:line="200" w:lineRule="exact"/>
      <w:jc w:val="both"/>
    </w:pPr>
    <w:rPr>
      <w:rFonts w:ascii="Helvetica" w:hAnsi="Helvetica"/>
      <w:sz w:val="16"/>
      <w:lang w:eastAsia="en-US"/>
    </w:rPr>
  </w:style>
  <w:style w:type="paragraph" w:customStyle="1" w:styleId="NotesSym3sec">
    <w:name w:val="Notes:Sym:3sec"/>
    <w:next w:val="NotesSym4para"/>
    <w:pPr>
      <w:keepLines/>
      <w:numPr>
        <w:numId w:val="11"/>
      </w:numPr>
      <w:spacing w:line="200" w:lineRule="exact"/>
      <w:jc w:val="both"/>
    </w:pPr>
    <w:rPr>
      <w:rFonts w:ascii="Helvetica" w:hAnsi="Helvetica"/>
      <w:sz w:val="16"/>
      <w:lang w:eastAsia="en-US"/>
    </w:rPr>
  </w:style>
  <w:style w:type="paragraph" w:customStyle="1" w:styleId="NotesSym4para">
    <w:name w:val="Notes:Sym:4para"/>
    <w:next w:val="NotesSym5pound"/>
    <w:pPr>
      <w:keepLines/>
      <w:numPr>
        <w:numId w:val="5"/>
      </w:numPr>
      <w:spacing w:line="200" w:lineRule="exact"/>
      <w:jc w:val="both"/>
    </w:pPr>
    <w:rPr>
      <w:rFonts w:ascii="Helvetica" w:hAnsi="Helvetica"/>
      <w:sz w:val="16"/>
      <w:lang w:eastAsia="en-US"/>
    </w:rPr>
  </w:style>
  <w:style w:type="paragraph" w:customStyle="1" w:styleId="NotesSym5pound">
    <w:name w:val="Notes:Sym:5pound"/>
    <w:next w:val="NotesSym6parll"/>
    <w:pPr>
      <w:keepLines/>
      <w:numPr>
        <w:numId w:val="10"/>
      </w:numPr>
      <w:spacing w:line="200" w:lineRule="exact"/>
      <w:jc w:val="both"/>
    </w:pPr>
    <w:rPr>
      <w:rFonts w:ascii="Helvetica" w:hAnsi="Helvetica"/>
      <w:sz w:val="16"/>
      <w:lang w:eastAsia="en-US"/>
    </w:rPr>
  </w:style>
  <w:style w:type="paragraph" w:customStyle="1" w:styleId="NotesSym6parll">
    <w:name w:val="Notes:Sym:6parll"/>
    <w:next w:val="NotesSym7star"/>
    <w:pPr>
      <w:keepLines/>
      <w:numPr>
        <w:numId w:val="6"/>
      </w:numPr>
      <w:spacing w:line="200" w:lineRule="exact"/>
      <w:jc w:val="both"/>
    </w:pPr>
    <w:rPr>
      <w:rFonts w:ascii="Helvetica" w:hAnsi="Helvetica"/>
      <w:sz w:val="16"/>
      <w:lang w:eastAsia="en-US"/>
    </w:rPr>
  </w:style>
  <w:style w:type="paragraph" w:customStyle="1" w:styleId="NotesSym7star">
    <w:name w:val="Notes:Sym:7star"/>
    <w:next w:val="NotesSym8sqr"/>
    <w:pPr>
      <w:keepLines/>
      <w:numPr>
        <w:numId w:val="7"/>
      </w:numPr>
      <w:spacing w:line="200" w:lineRule="exact"/>
      <w:jc w:val="both"/>
    </w:pPr>
    <w:rPr>
      <w:rFonts w:ascii="Helvetica" w:hAnsi="Helvetica"/>
      <w:sz w:val="16"/>
      <w:lang w:eastAsia="en-US"/>
    </w:rPr>
  </w:style>
  <w:style w:type="paragraph" w:customStyle="1" w:styleId="NotesSym8sqr">
    <w:name w:val="Notes:Sym:8sqr"/>
    <w:next w:val="NotesSym9dia"/>
    <w:pPr>
      <w:keepLines/>
      <w:numPr>
        <w:numId w:val="8"/>
      </w:numPr>
      <w:spacing w:line="200" w:lineRule="exact"/>
      <w:jc w:val="both"/>
    </w:pPr>
    <w:rPr>
      <w:rFonts w:ascii="Helvetica" w:hAnsi="Helvetica"/>
      <w:sz w:val="16"/>
      <w:lang w:eastAsia="en-US"/>
    </w:rPr>
  </w:style>
  <w:style w:type="paragraph" w:customStyle="1" w:styleId="NotesSym9dia">
    <w:name w:val="Notes:Sym:9dia"/>
    <w:next w:val="para"/>
    <w:pPr>
      <w:keepLines/>
      <w:numPr>
        <w:numId w:val="9"/>
      </w:numPr>
      <w:spacing w:line="200" w:lineRule="exact"/>
      <w:jc w:val="both"/>
    </w:pPr>
    <w:rPr>
      <w:rFonts w:ascii="Helvetica" w:hAnsi="Helvetica"/>
      <w:sz w:val="16"/>
      <w:lang w:eastAsia="en-US"/>
    </w:rPr>
  </w:style>
  <w:style w:type="paragraph" w:customStyle="1" w:styleId="Noteswarning">
    <w:name w:val="Notes:warning"/>
    <w:pPr>
      <w:pBdr>
        <w:top w:val="single" w:sz="6" w:space="1" w:color="auto"/>
        <w:left w:val="single" w:sz="6" w:space="1" w:color="auto"/>
        <w:bottom w:val="single" w:sz="6" w:space="1" w:color="auto"/>
        <w:right w:val="single" w:sz="6" w:space="1" w:color="auto"/>
      </w:pBdr>
      <w:spacing w:before="120" w:line="220" w:lineRule="exact"/>
      <w:jc w:val="center"/>
    </w:pPr>
    <w:rPr>
      <w:rFonts w:ascii="Helvetica" w:hAnsi="Helvetica"/>
      <w:b/>
      <w:caps/>
      <w:noProof/>
      <w:sz w:val="18"/>
      <w:lang w:eastAsia="en-US"/>
    </w:rPr>
  </w:style>
  <w:style w:type="character" w:styleId="PageNumber">
    <w:name w:val="page number"/>
    <w:basedOn w:val="DefaultParagraphFont"/>
    <w:rPr>
      <w:rFonts w:ascii="Helvetica" w:hAnsi="Helvetica"/>
      <w:sz w:val="16"/>
    </w:rPr>
  </w:style>
  <w:style w:type="paragraph" w:customStyle="1" w:styleId="PageAddress">
    <w:name w:val="Page:Address"/>
    <w:pPr>
      <w:jc w:val="center"/>
    </w:pPr>
    <w:rPr>
      <w:rFonts w:ascii="Helvetica" w:hAnsi="Helvetica"/>
      <w:b/>
      <w:caps/>
      <w:noProof/>
      <w:sz w:val="12"/>
      <w:lang w:eastAsia="en-US"/>
    </w:rPr>
  </w:style>
  <w:style w:type="paragraph" w:customStyle="1" w:styleId="PageCopyright">
    <w:name w:val="Page:Copyright"/>
    <w:pPr>
      <w:keepLines/>
      <w:jc w:val="right"/>
    </w:pPr>
    <w:rPr>
      <w:rFonts w:ascii="Helvetica" w:hAnsi="Helvetica"/>
      <w:sz w:val="14"/>
      <w:lang w:eastAsia="en-US"/>
    </w:rPr>
  </w:style>
  <w:style w:type="paragraph" w:customStyle="1" w:styleId="PageDate">
    <w:name w:val="Page:Date"/>
    <w:pPr>
      <w:keepLines/>
      <w:jc w:val="right"/>
    </w:pPr>
    <w:rPr>
      <w:rFonts w:ascii="Helvetica" w:hAnsi="Helvetica"/>
      <w:caps/>
      <w:sz w:val="14"/>
      <w:lang w:eastAsia="en-US"/>
    </w:rPr>
  </w:style>
  <w:style w:type="paragraph" w:customStyle="1" w:styleId="PageDateEvenPage">
    <w:name w:val="Page:Date:EvenPage"/>
    <w:basedOn w:val="PageDate"/>
    <w:pPr>
      <w:pBdr>
        <w:bottom w:val="single" w:sz="24" w:space="1" w:color="auto"/>
      </w:pBdr>
      <w:jc w:val="left"/>
    </w:pPr>
  </w:style>
  <w:style w:type="paragraph" w:customStyle="1" w:styleId="PageProdStageStmnt">
    <w:name w:val="Page:ProdStageStmnt"/>
    <w:pPr>
      <w:spacing w:line="120" w:lineRule="exact"/>
      <w:jc w:val="both"/>
    </w:pPr>
    <w:rPr>
      <w:rFonts w:ascii="Arial Narrow" w:hAnsi="Arial Narrow"/>
      <w:b/>
      <w:noProof/>
      <w:spacing w:val="-4"/>
      <w:sz w:val="12"/>
      <w:lang w:eastAsia="en-US"/>
    </w:rPr>
  </w:style>
  <w:style w:type="paragraph" w:customStyle="1" w:styleId="PageTitleL1">
    <w:name w:val="Page:Title:L1"/>
    <w:next w:val="Normal"/>
    <w:pPr>
      <w:keepNext/>
      <w:keepLines/>
      <w:tabs>
        <w:tab w:val="right" w:pos="10140"/>
      </w:tabs>
      <w:spacing w:line="280" w:lineRule="exact"/>
    </w:pPr>
    <w:rPr>
      <w:rFonts w:ascii="Helvetica-Narrow" w:hAnsi="Helvetica-Narrow"/>
      <w:b/>
      <w:caps/>
      <w:sz w:val="28"/>
      <w:lang w:eastAsia="en-US"/>
    </w:rPr>
  </w:style>
  <w:style w:type="paragraph" w:customStyle="1" w:styleId="PageTitleL2">
    <w:name w:val="Page:Title:L2"/>
    <w:basedOn w:val="PageTitleL1"/>
    <w:next w:val="Normal"/>
  </w:style>
  <w:style w:type="paragraph" w:customStyle="1" w:styleId="PageTitleL3">
    <w:name w:val="Page:Title:L3"/>
    <w:basedOn w:val="PageTitleL1"/>
    <w:next w:val="PageDate"/>
  </w:style>
  <w:style w:type="paragraph" w:customStyle="1" w:styleId="PageTitleR1">
    <w:name w:val="Page:Title:R1"/>
    <w:next w:val="Normal"/>
    <w:pPr>
      <w:keepNext/>
      <w:keepLines/>
      <w:tabs>
        <w:tab w:val="right" w:pos="10140"/>
      </w:tabs>
      <w:spacing w:line="280" w:lineRule="exact"/>
    </w:pPr>
    <w:rPr>
      <w:rFonts w:ascii="Helvetica-Narrow" w:hAnsi="Helvetica-Narrow"/>
      <w:b/>
      <w:caps/>
      <w:sz w:val="28"/>
      <w:lang w:eastAsia="en-US"/>
    </w:rPr>
  </w:style>
  <w:style w:type="paragraph" w:customStyle="1" w:styleId="PageTitleR2">
    <w:name w:val="Page:Title:R2"/>
    <w:basedOn w:val="PageTitleR1"/>
    <w:next w:val="Normal"/>
    <w:pPr>
      <w:jc w:val="right"/>
    </w:pPr>
  </w:style>
  <w:style w:type="paragraph" w:customStyle="1" w:styleId="PageTitleR3">
    <w:name w:val="Page:Title:R3"/>
    <w:basedOn w:val="PageTitleR1"/>
    <w:next w:val="PageDate"/>
    <w:pPr>
      <w:jc w:val="right"/>
    </w:pPr>
  </w:style>
  <w:style w:type="paragraph" w:customStyle="1" w:styleId="Page1Frame">
    <w:name w:val="Page1Frame"/>
    <w:rPr>
      <w:rFonts w:ascii="Helvetica" w:hAnsi="Helvetica"/>
      <w:sz w:val="12"/>
      <w:lang w:eastAsia="en-US"/>
    </w:rPr>
  </w:style>
  <w:style w:type="paragraph" w:customStyle="1" w:styleId="para">
    <w:name w:val="para"/>
    <w:link w:val="paraChar"/>
    <w:pPr>
      <w:spacing w:before="120" w:line="240" w:lineRule="exact"/>
      <w:ind w:left="480"/>
      <w:jc w:val="both"/>
    </w:pPr>
    <w:rPr>
      <w:rFonts w:ascii="Helvetica" w:hAnsi="Helvetica"/>
      <w:lang w:eastAsia="en-US"/>
    </w:rPr>
  </w:style>
  <w:style w:type="paragraph" w:styleId="PlainText">
    <w:name w:val="Plain Text"/>
    <w:basedOn w:val="Normal"/>
    <w:rPr>
      <w:rFonts w:ascii="Courier New" w:hAnsi="Courier New"/>
    </w:rPr>
  </w:style>
  <w:style w:type="paragraph" w:customStyle="1" w:styleId="Table">
    <w:name w:val="Table:#"/>
    <w:next w:val="para"/>
    <w:pPr>
      <w:keepNext/>
      <w:keepLines/>
      <w:spacing w:before="120" w:after="120" w:line="240" w:lineRule="exact"/>
      <w:jc w:val="center"/>
    </w:pPr>
    <w:rPr>
      <w:rFonts w:ascii="Helvetica" w:hAnsi="Helvetica"/>
      <w:b/>
      <w:lang w:eastAsia="en-US"/>
    </w:rPr>
  </w:style>
  <w:style w:type="paragraph" w:customStyle="1" w:styleId="Tablecontinued">
    <w:name w:val="Table:#(continued)"/>
    <w:basedOn w:val="Table"/>
    <w:next w:val="para"/>
  </w:style>
  <w:style w:type="paragraph" w:customStyle="1" w:styleId="Table10">
    <w:name w:val="Table:10"/>
    <w:pPr>
      <w:keepNext/>
      <w:keepLines/>
      <w:spacing w:before="240" w:after="120" w:line="240" w:lineRule="exact"/>
      <w:jc w:val="center"/>
    </w:pPr>
    <w:rPr>
      <w:rFonts w:ascii="Helvetica" w:hAnsi="Helvetica"/>
      <w:b/>
      <w:lang w:eastAsia="en-US"/>
    </w:rPr>
  </w:style>
  <w:style w:type="paragraph" w:customStyle="1" w:styleId="Table10FlushLeft">
    <w:name w:val="Table:10:FlushLeft"/>
    <w:basedOn w:val="Table10"/>
    <w:pPr>
      <w:jc w:val="left"/>
    </w:pPr>
  </w:style>
  <w:style w:type="paragraph" w:customStyle="1" w:styleId="Table8">
    <w:name w:val="Table:8"/>
    <w:pPr>
      <w:keepNext/>
      <w:keepLines/>
      <w:spacing w:before="60" w:after="40"/>
      <w:jc w:val="center"/>
    </w:pPr>
    <w:rPr>
      <w:rFonts w:ascii="Helvetica" w:hAnsi="Helvetica"/>
      <w:b/>
      <w:caps/>
      <w:sz w:val="16"/>
      <w:lang w:eastAsia="en-US"/>
    </w:rPr>
  </w:style>
  <w:style w:type="paragraph" w:customStyle="1" w:styleId="Table8FlushLeft">
    <w:name w:val="Table:8:FlushLeft"/>
    <w:pPr>
      <w:spacing w:before="60" w:after="40"/>
    </w:pPr>
    <w:rPr>
      <w:rFonts w:ascii="Helvetica" w:hAnsi="Helvetica"/>
      <w:b/>
      <w:caps/>
      <w:noProof/>
      <w:sz w:val="16"/>
      <w:lang w:eastAsia="en-US"/>
    </w:rPr>
  </w:style>
  <w:style w:type="paragraph" w:customStyle="1" w:styleId="Tablecenter">
    <w:name w:val="Table:center"/>
    <w:pPr>
      <w:spacing w:after="40" w:line="240" w:lineRule="exact"/>
      <w:jc w:val="center"/>
    </w:pPr>
    <w:rPr>
      <w:rFonts w:ascii="Helvetica" w:hAnsi="Helvetica"/>
      <w:sz w:val="16"/>
      <w:lang w:eastAsia="en-US"/>
    </w:rPr>
  </w:style>
  <w:style w:type="paragraph" w:customStyle="1" w:styleId="Tablehdr">
    <w:name w:val="Table:hdr"/>
    <w:pPr>
      <w:keepNext/>
      <w:spacing w:after="40" w:line="240" w:lineRule="exact"/>
      <w:jc w:val="center"/>
    </w:pPr>
    <w:rPr>
      <w:rFonts w:ascii="Helvetica" w:hAnsi="Helvetica"/>
      <w:b/>
      <w:caps/>
      <w:sz w:val="16"/>
      <w:lang w:eastAsia="en-US"/>
    </w:rPr>
  </w:style>
  <w:style w:type="paragraph" w:customStyle="1" w:styleId="TablehdrL">
    <w:name w:val="Table:hdrL"/>
    <w:pPr>
      <w:spacing w:after="40" w:line="240" w:lineRule="exact"/>
    </w:pPr>
    <w:rPr>
      <w:rFonts w:ascii="Helvetica" w:hAnsi="Helvetica"/>
      <w:b/>
      <w:caps/>
      <w:sz w:val="16"/>
      <w:lang w:eastAsia="en-US"/>
    </w:rPr>
  </w:style>
  <w:style w:type="paragraph" w:customStyle="1" w:styleId="TablehdrR">
    <w:name w:val="Table:hdrR"/>
    <w:pPr>
      <w:tabs>
        <w:tab w:val="left" w:pos="0"/>
      </w:tabs>
      <w:spacing w:after="40" w:line="240" w:lineRule="exact"/>
      <w:jc w:val="right"/>
    </w:pPr>
    <w:rPr>
      <w:rFonts w:ascii="Helvetica" w:hAnsi="Helvetica"/>
      <w:b/>
      <w:caps/>
      <w:sz w:val="16"/>
      <w:lang w:eastAsia="en-US"/>
    </w:rPr>
  </w:style>
  <w:style w:type="paragraph" w:customStyle="1" w:styleId="Tableleft">
    <w:name w:val="Table:left"/>
    <w:pPr>
      <w:spacing w:after="40" w:line="240" w:lineRule="exact"/>
    </w:pPr>
    <w:rPr>
      <w:rFonts w:ascii="Helvetica" w:hAnsi="Helvetica"/>
      <w:noProof/>
      <w:sz w:val="16"/>
      <w:lang w:eastAsia="en-US"/>
    </w:rPr>
  </w:style>
  <w:style w:type="paragraph" w:customStyle="1" w:styleId="Tablepara">
    <w:name w:val="Table:para"/>
    <w:pPr>
      <w:tabs>
        <w:tab w:val="left" w:pos="59"/>
      </w:tabs>
      <w:spacing w:after="40" w:line="240" w:lineRule="exact"/>
      <w:jc w:val="both"/>
    </w:pPr>
    <w:rPr>
      <w:rFonts w:ascii="Helvetica" w:hAnsi="Helvetica"/>
      <w:sz w:val="16"/>
      <w:lang w:eastAsia="en-US"/>
    </w:rPr>
  </w:style>
  <w:style w:type="paragraph" w:customStyle="1" w:styleId="Tableright">
    <w:name w:val="Table:right"/>
    <w:pPr>
      <w:tabs>
        <w:tab w:val="left" w:pos="0"/>
      </w:tabs>
      <w:spacing w:after="40" w:line="240" w:lineRule="exact"/>
      <w:jc w:val="right"/>
    </w:pPr>
    <w:rPr>
      <w:rFonts w:ascii="Helvetica" w:hAnsi="Helvetica"/>
      <w:sz w:val="16"/>
      <w:lang w:eastAsia="en-US"/>
    </w:rPr>
  </w:style>
  <w:style w:type="paragraph" w:styleId="Title">
    <w:name w:val="Title"/>
    <w:basedOn w:val="Header"/>
    <w:next w:val="Heading1"/>
    <w:qFormat/>
    <w:rsid w:val="003043ED"/>
    <w:pPr>
      <w:spacing w:after="240"/>
      <w:jc w:val="center"/>
      <w:outlineLvl w:val="0"/>
    </w:pPr>
    <w:rPr>
      <w:rFonts w:ascii="Arial" w:hAnsi="Arial"/>
      <w:b/>
      <w:kern w:val="28"/>
      <w:sz w:val="32"/>
    </w:rPr>
  </w:style>
  <w:style w:type="paragraph" w:customStyle="1" w:styleId="unruled">
    <w:name w:val="unruled"/>
    <w:pPr>
      <w:keepNext/>
      <w:keepLines/>
      <w:tabs>
        <w:tab w:val="right" w:leader="dot" w:pos="10080"/>
      </w:tabs>
      <w:spacing w:line="240" w:lineRule="exact"/>
      <w:ind w:left="480"/>
      <w:jc w:val="both"/>
    </w:pPr>
    <w:rPr>
      <w:rFonts w:ascii="Helvetica" w:hAnsi="Helvetica"/>
      <w:lang w:eastAsia="en-US"/>
    </w:rPr>
  </w:style>
  <w:style w:type="paragraph" w:customStyle="1" w:styleId="Listb3">
    <w:name w:val="List:b3"/>
    <w:basedOn w:val="Normal"/>
    <w:pPr>
      <w:numPr>
        <w:numId w:val="12"/>
      </w:numPr>
      <w:tabs>
        <w:tab w:val="clear" w:pos="360"/>
        <w:tab w:val="num" w:pos="1800"/>
      </w:tabs>
      <w:spacing w:before="21"/>
      <w:ind w:left="1800"/>
    </w:pPr>
    <w:rPr>
      <w:snapToGrid w:val="0"/>
      <w:sz w:val="22"/>
    </w:rPr>
  </w:style>
  <w:style w:type="character" w:styleId="CommentReference">
    <w:name w:val="annotation reference"/>
    <w:basedOn w:val="DefaultParagraphFont"/>
    <w:semiHidden/>
    <w:rPr>
      <w:sz w:val="16"/>
    </w:rPr>
  </w:style>
  <w:style w:type="paragraph" w:customStyle="1" w:styleId="Capfig">
    <w:name w:val="Cap:fig"/>
    <w:next w:val="para"/>
    <w:pPr>
      <w:keepLines/>
      <w:numPr>
        <w:numId w:val="15"/>
      </w:numPr>
      <w:spacing w:before="140" w:after="120"/>
      <w:jc w:val="center"/>
    </w:pPr>
    <w:rPr>
      <w:rFonts w:ascii="Helvetica" w:hAnsi="Helvetica"/>
      <w:b/>
      <w:snapToGrid w:val="0"/>
      <w:sz w:val="22"/>
      <w:lang w:eastAsia="en-US"/>
    </w:rPr>
  </w:style>
  <w:style w:type="character" w:styleId="Hyperlink">
    <w:name w:val="Hyperlink"/>
    <w:basedOn w:val="DefaultParagraphFont"/>
    <w:uiPriority w:val="99"/>
    <w:rPr>
      <w:color w:val="0000FF"/>
      <w:u w:val="single"/>
    </w:rPr>
  </w:style>
  <w:style w:type="paragraph" w:customStyle="1" w:styleId="Captab">
    <w:name w:val="Cap:tab"/>
    <w:next w:val="para"/>
    <w:pPr>
      <w:keepNext/>
      <w:keepLines/>
      <w:numPr>
        <w:numId w:val="16"/>
      </w:numPr>
      <w:spacing w:before="239" w:after="120"/>
      <w:jc w:val="center"/>
    </w:pPr>
    <w:rPr>
      <w:rFonts w:ascii="Helvetica" w:hAnsi="Helvetica"/>
      <w:b/>
      <w:snapToGrid w:val="0"/>
      <w:sz w:val="22"/>
      <w:lang w:eastAsia="en-US"/>
    </w:rPr>
  </w:style>
  <w:style w:type="paragraph" w:styleId="DocumentMap">
    <w:name w:val="Document Map"/>
    <w:basedOn w:val="Normal"/>
    <w:semiHidden/>
    <w:pPr>
      <w:shd w:val="clear" w:color="auto" w:fill="000080"/>
    </w:pPr>
    <w:rPr>
      <w:rFonts w:ascii="Tahoma" w:hAnsi="Tahoma"/>
    </w:rPr>
  </w:style>
  <w:style w:type="paragraph" w:styleId="BodyTextIndent2">
    <w:name w:val="Body Text Indent 2"/>
    <w:basedOn w:val="Normal"/>
    <w:pPr>
      <w:ind w:left="720" w:hanging="720"/>
    </w:pPr>
    <w:rPr>
      <w:lang w:val="de-DE"/>
    </w:rPr>
  </w:style>
  <w:style w:type="character" w:styleId="FollowedHyperlink">
    <w:name w:val="FollowedHyperlink"/>
    <w:basedOn w:val="DefaultParagraphFont"/>
    <w:rPr>
      <w:color w:val="800080"/>
      <w:u w:val="single"/>
    </w:rPr>
  </w:style>
  <w:style w:type="paragraph" w:styleId="BalloonText">
    <w:name w:val="Balloon Text"/>
    <w:basedOn w:val="Normal"/>
    <w:semiHidden/>
    <w:rsid w:val="002C3A32"/>
    <w:rPr>
      <w:rFonts w:ascii="Tahoma" w:hAnsi="Tahoma" w:cs="Tahoma"/>
      <w:sz w:val="16"/>
      <w:szCs w:val="16"/>
    </w:rPr>
  </w:style>
  <w:style w:type="paragraph" w:styleId="BlockText">
    <w:name w:val="Block Text"/>
    <w:basedOn w:val="Normal"/>
    <w:rsid w:val="002C3A32"/>
    <w:pPr>
      <w:spacing w:after="120"/>
      <w:ind w:left="1440" w:right="1440"/>
    </w:pPr>
  </w:style>
  <w:style w:type="paragraph" w:styleId="BodyText">
    <w:name w:val="Body Text"/>
    <w:basedOn w:val="Normal"/>
    <w:rsid w:val="002C3A32"/>
    <w:pPr>
      <w:spacing w:after="120"/>
    </w:pPr>
  </w:style>
  <w:style w:type="paragraph" w:styleId="BodyText2">
    <w:name w:val="Body Text 2"/>
    <w:basedOn w:val="Normal"/>
    <w:rsid w:val="002C3A32"/>
    <w:pPr>
      <w:spacing w:after="120" w:line="480" w:lineRule="auto"/>
    </w:pPr>
  </w:style>
  <w:style w:type="paragraph" w:styleId="BodyText3">
    <w:name w:val="Body Text 3"/>
    <w:basedOn w:val="Normal"/>
    <w:rsid w:val="002C3A32"/>
    <w:pPr>
      <w:spacing w:after="120"/>
    </w:pPr>
    <w:rPr>
      <w:sz w:val="16"/>
      <w:szCs w:val="16"/>
    </w:rPr>
  </w:style>
  <w:style w:type="paragraph" w:styleId="BodyTextFirstIndent">
    <w:name w:val="Body Text First Indent"/>
    <w:basedOn w:val="BodyText"/>
    <w:rsid w:val="002C3A32"/>
    <w:pPr>
      <w:ind w:firstLine="210"/>
    </w:pPr>
  </w:style>
  <w:style w:type="paragraph" w:styleId="BodyTextIndent">
    <w:name w:val="Body Text Indent"/>
    <w:basedOn w:val="Normal"/>
    <w:rsid w:val="002C3A32"/>
    <w:pPr>
      <w:spacing w:after="120"/>
      <w:ind w:left="360"/>
    </w:pPr>
  </w:style>
  <w:style w:type="paragraph" w:styleId="BodyTextFirstIndent2">
    <w:name w:val="Body Text First Indent 2"/>
    <w:basedOn w:val="BodyTextIndent"/>
    <w:rsid w:val="002C3A32"/>
    <w:pPr>
      <w:ind w:firstLine="210"/>
    </w:pPr>
  </w:style>
  <w:style w:type="paragraph" w:styleId="BodyTextIndent3">
    <w:name w:val="Body Text Indent 3"/>
    <w:basedOn w:val="Normal"/>
    <w:rsid w:val="002C3A32"/>
    <w:pPr>
      <w:spacing w:after="120"/>
      <w:ind w:left="360"/>
    </w:pPr>
    <w:rPr>
      <w:sz w:val="16"/>
      <w:szCs w:val="16"/>
    </w:rPr>
  </w:style>
  <w:style w:type="paragraph" w:styleId="Closing">
    <w:name w:val="Closing"/>
    <w:basedOn w:val="Normal"/>
    <w:rsid w:val="002C3A32"/>
    <w:pPr>
      <w:ind w:left="4320"/>
    </w:pPr>
  </w:style>
  <w:style w:type="paragraph" w:styleId="CommentText">
    <w:name w:val="annotation text"/>
    <w:basedOn w:val="Normal"/>
    <w:semiHidden/>
    <w:rsid w:val="002C3A32"/>
  </w:style>
  <w:style w:type="paragraph" w:styleId="CommentSubject">
    <w:name w:val="annotation subject"/>
    <w:basedOn w:val="CommentText"/>
    <w:next w:val="CommentText"/>
    <w:semiHidden/>
    <w:rsid w:val="002C3A32"/>
    <w:rPr>
      <w:b/>
      <w:bCs/>
    </w:rPr>
  </w:style>
  <w:style w:type="paragraph" w:styleId="Date">
    <w:name w:val="Date"/>
    <w:basedOn w:val="Normal"/>
    <w:next w:val="Normal"/>
    <w:rsid w:val="002C3A32"/>
  </w:style>
  <w:style w:type="paragraph" w:styleId="E-mailSignature">
    <w:name w:val="E-mail Signature"/>
    <w:basedOn w:val="Normal"/>
    <w:rsid w:val="002C3A32"/>
  </w:style>
  <w:style w:type="paragraph" w:styleId="EndnoteText">
    <w:name w:val="endnote text"/>
    <w:basedOn w:val="Normal"/>
    <w:semiHidden/>
    <w:rsid w:val="002C3A32"/>
  </w:style>
  <w:style w:type="paragraph" w:styleId="EnvelopeAddress">
    <w:name w:val="envelope address"/>
    <w:basedOn w:val="Normal"/>
    <w:rsid w:val="002C3A32"/>
    <w:pPr>
      <w:framePr w:w="7920" w:h="1980" w:hRule="exact" w:hSpace="180" w:wrap="auto" w:hAnchor="page" w:xAlign="center" w:yAlign="bottom"/>
      <w:ind w:left="2880"/>
    </w:pPr>
    <w:rPr>
      <w:rFonts w:cs="Arial"/>
      <w:sz w:val="24"/>
      <w:szCs w:val="24"/>
    </w:rPr>
  </w:style>
  <w:style w:type="paragraph" w:styleId="EnvelopeReturn">
    <w:name w:val="envelope return"/>
    <w:basedOn w:val="Normal"/>
    <w:rsid w:val="002C3A32"/>
    <w:rPr>
      <w:rFonts w:cs="Arial"/>
    </w:rPr>
  </w:style>
  <w:style w:type="paragraph" w:styleId="FootnoteText">
    <w:name w:val="footnote text"/>
    <w:basedOn w:val="Normal"/>
    <w:semiHidden/>
    <w:rsid w:val="002C3A32"/>
  </w:style>
  <w:style w:type="paragraph" w:styleId="HTMLAddress">
    <w:name w:val="HTML Address"/>
    <w:basedOn w:val="Normal"/>
    <w:rsid w:val="002C3A32"/>
    <w:rPr>
      <w:i/>
      <w:iCs/>
    </w:rPr>
  </w:style>
  <w:style w:type="paragraph" w:styleId="HTMLPreformatted">
    <w:name w:val="HTML Preformatted"/>
    <w:basedOn w:val="Normal"/>
    <w:rsid w:val="002C3A32"/>
    <w:rPr>
      <w:rFonts w:ascii="Courier New" w:hAnsi="Courier New" w:cs="Courier New"/>
    </w:rPr>
  </w:style>
  <w:style w:type="paragraph" w:styleId="Index1">
    <w:name w:val="index 1"/>
    <w:basedOn w:val="Normal"/>
    <w:next w:val="Normal"/>
    <w:autoRedefine/>
    <w:semiHidden/>
    <w:rsid w:val="002C3A32"/>
    <w:pPr>
      <w:ind w:left="200" w:hanging="200"/>
    </w:pPr>
  </w:style>
  <w:style w:type="paragraph" w:styleId="Index2">
    <w:name w:val="index 2"/>
    <w:basedOn w:val="Normal"/>
    <w:next w:val="Normal"/>
    <w:autoRedefine/>
    <w:semiHidden/>
    <w:rsid w:val="002C3A32"/>
    <w:pPr>
      <w:ind w:left="400" w:hanging="200"/>
    </w:pPr>
  </w:style>
  <w:style w:type="paragraph" w:styleId="Index3">
    <w:name w:val="index 3"/>
    <w:basedOn w:val="Normal"/>
    <w:next w:val="Normal"/>
    <w:autoRedefine/>
    <w:semiHidden/>
    <w:rsid w:val="002C3A32"/>
    <w:pPr>
      <w:ind w:left="600" w:hanging="200"/>
    </w:pPr>
  </w:style>
  <w:style w:type="paragraph" w:styleId="Index4">
    <w:name w:val="index 4"/>
    <w:basedOn w:val="Normal"/>
    <w:next w:val="Normal"/>
    <w:autoRedefine/>
    <w:semiHidden/>
    <w:rsid w:val="002C3A32"/>
    <w:pPr>
      <w:ind w:left="800" w:hanging="200"/>
    </w:pPr>
  </w:style>
  <w:style w:type="paragraph" w:styleId="Index5">
    <w:name w:val="index 5"/>
    <w:basedOn w:val="Normal"/>
    <w:next w:val="Normal"/>
    <w:autoRedefine/>
    <w:semiHidden/>
    <w:rsid w:val="002C3A32"/>
    <w:pPr>
      <w:ind w:left="1000" w:hanging="200"/>
    </w:pPr>
  </w:style>
  <w:style w:type="paragraph" w:styleId="Index6">
    <w:name w:val="index 6"/>
    <w:basedOn w:val="Normal"/>
    <w:next w:val="Normal"/>
    <w:autoRedefine/>
    <w:semiHidden/>
    <w:rsid w:val="002C3A32"/>
    <w:pPr>
      <w:ind w:left="1200" w:hanging="200"/>
    </w:pPr>
  </w:style>
  <w:style w:type="paragraph" w:styleId="Index7">
    <w:name w:val="index 7"/>
    <w:basedOn w:val="Normal"/>
    <w:next w:val="Normal"/>
    <w:autoRedefine/>
    <w:semiHidden/>
    <w:rsid w:val="002C3A32"/>
    <w:pPr>
      <w:ind w:left="1400" w:hanging="200"/>
    </w:pPr>
  </w:style>
  <w:style w:type="paragraph" w:styleId="Index8">
    <w:name w:val="index 8"/>
    <w:basedOn w:val="Normal"/>
    <w:next w:val="Normal"/>
    <w:autoRedefine/>
    <w:semiHidden/>
    <w:rsid w:val="002C3A32"/>
    <w:pPr>
      <w:ind w:left="1600" w:hanging="200"/>
    </w:pPr>
  </w:style>
  <w:style w:type="paragraph" w:styleId="Index9">
    <w:name w:val="index 9"/>
    <w:basedOn w:val="Normal"/>
    <w:next w:val="Normal"/>
    <w:autoRedefine/>
    <w:semiHidden/>
    <w:rsid w:val="002C3A32"/>
    <w:pPr>
      <w:ind w:left="1800" w:hanging="200"/>
    </w:pPr>
  </w:style>
  <w:style w:type="paragraph" w:styleId="IndexHeading">
    <w:name w:val="index heading"/>
    <w:basedOn w:val="Normal"/>
    <w:next w:val="Index1"/>
    <w:semiHidden/>
    <w:rsid w:val="002C3A32"/>
    <w:rPr>
      <w:rFonts w:cs="Arial"/>
      <w:b/>
      <w:bCs/>
    </w:rPr>
  </w:style>
  <w:style w:type="paragraph" w:styleId="List">
    <w:name w:val="List"/>
    <w:basedOn w:val="Normal"/>
    <w:rsid w:val="002C3A32"/>
    <w:pPr>
      <w:ind w:left="360" w:hanging="360"/>
    </w:pPr>
  </w:style>
  <w:style w:type="paragraph" w:styleId="List2">
    <w:name w:val="List 2"/>
    <w:basedOn w:val="Normal"/>
    <w:rsid w:val="002C3A32"/>
    <w:pPr>
      <w:ind w:left="720" w:hanging="360"/>
    </w:pPr>
  </w:style>
  <w:style w:type="paragraph" w:styleId="List3">
    <w:name w:val="List 3"/>
    <w:basedOn w:val="Normal"/>
    <w:rsid w:val="002C3A32"/>
    <w:pPr>
      <w:ind w:left="1080" w:hanging="360"/>
    </w:pPr>
  </w:style>
  <w:style w:type="paragraph" w:styleId="List4">
    <w:name w:val="List 4"/>
    <w:basedOn w:val="Normal"/>
    <w:rsid w:val="002C3A32"/>
    <w:pPr>
      <w:ind w:left="1440" w:hanging="360"/>
    </w:pPr>
  </w:style>
  <w:style w:type="paragraph" w:styleId="List5">
    <w:name w:val="List 5"/>
    <w:basedOn w:val="Normal"/>
    <w:rsid w:val="002C3A32"/>
    <w:pPr>
      <w:ind w:left="1800" w:hanging="360"/>
    </w:pPr>
  </w:style>
  <w:style w:type="paragraph" w:styleId="ListBullet">
    <w:name w:val="List Bullet"/>
    <w:basedOn w:val="Normal"/>
    <w:autoRedefine/>
    <w:rsid w:val="002C3A32"/>
    <w:pPr>
      <w:numPr>
        <w:numId w:val="17"/>
      </w:numPr>
    </w:pPr>
  </w:style>
  <w:style w:type="paragraph" w:styleId="ListBullet2">
    <w:name w:val="List Bullet 2"/>
    <w:basedOn w:val="Normal"/>
    <w:autoRedefine/>
    <w:rsid w:val="002C3A32"/>
    <w:pPr>
      <w:numPr>
        <w:numId w:val="18"/>
      </w:numPr>
    </w:pPr>
  </w:style>
  <w:style w:type="paragraph" w:styleId="ListBullet3">
    <w:name w:val="List Bullet 3"/>
    <w:basedOn w:val="Normal"/>
    <w:autoRedefine/>
    <w:rsid w:val="002C3A32"/>
    <w:pPr>
      <w:numPr>
        <w:numId w:val="19"/>
      </w:numPr>
    </w:pPr>
  </w:style>
  <w:style w:type="paragraph" w:styleId="ListBullet4">
    <w:name w:val="List Bullet 4"/>
    <w:basedOn w:val="Normal"/>
    <w:autoRedefine/>
    <w:rsid w:val="002C3A32"/>
    <w:pPr>
      <w:numPr>
        <w:numId w:val="20"/>
      </w:numPr>
    </w:pPr>
  </w:style>
  <w:style w:type="paragraph" w:styleId="ListBullet5">
    <w:name w:val="List Bullet 5"/>
    <w:basedOn w:val="Normal"/>
    <w:autoRedefine/>
    <w:rsid w:val="002C3A32"/>
    <w:pPr>
      <w:numPr>
        <w:numId w:val="21"/>
      </w:numPr>
    </w:pPr>
  </w:style>
  <w:style w:type="paragraph" w:styleId="ListContinue">
    <w:name w:val="List Continue"/>
    <w:basedOn w:val="Normal"/>
    <w:rsid w:val="002C3A32"/>
    <w:pPr>
      <w:spacing w:after="120"/>
      <w:ind w:left="360"/>
    </w:pPr>
  </w:style>
  <w:style w:type="paragraph" w:styleId="ListContinue2">
    <w:name w:val="List Continue 2"/>
    <w:basedOn w:val="Normal"/>
    <w:rsid w:val="002C3A32"/>
    <w:pPr>
      <w:spacing w:after="120"/>
      <w:ind w:left="720"/>
    </w:pPr>
  </w:style>
  <w:style w:type="paragraph" w:styleId="ListContinue3">
    <w:name w:val="List Continue 3"/>
    <w:basedOn w:val="Normal"/>
    <w:rsid w:val="002C3A32"/>
    <w:pPr>
      <w:spacing w:after="120"/>
      <w:ind w:left="1080"/>
    </w:pPr>
  </w:style>
  <w:style w:type="paragraph" w:styleId="ListContinue4">
    <w:name w:val="List Continue 4"/>
    <w:basedOn w:val="Normal"/>
    <w:rsid w:val="002C3A32"/>
    <w:pPr>
      <w:spacing w:after="120"/>
      <w:ind w:left="1440"/>
    </w:pPr>
  </w:style>
  <w:style w:type="paragraph" w:styleId="ListContinue5">
    <w:name w:val="List Continue 5"/>
    <w:basedOn w:val="Normal"/>
    <w:rsid w:val="002C3A32"/>
    <w:pPr>
      <w:spacing w:after="120"/>
      <w:ind w:left="1800"/>
    </w:pPr>
  </w:style>
  <w:style w:type="paragraph" w:styleId="ListNumber">
    <w:name w:val="List Number"/>
    <w:basedOn w:val="Normal"/>
    <w:rsid w:val="002C3A32"/>
    <w:pPr>
      <w:numPr>
        <w:numId w:val="22"/>
      </w:numPr>
    </w:pPr>
  </w:style>
  <w:style w:type="paragraph" w:styleId="ListNumber2">
    <w:name w:val="List Number 2"/>
    <w:basedOn w:val="Normal"/>
    <w:rsid w:val="002C3A32"/>
    <w:pPr>
      <w:numPr>
        <w:numId w:val="23"/>
      </w:numPr>
    </w:pPr>
  </w:style>
  <w:style w:type="paragraph" w:styleId="ListNumber3">
    <w:name w:val="List Number 3"/>
    <w:basedOn w:val="Normal"/>
    <w:rsid w:val="002C3A32"/>
    <w:pPr>
      <w:numPr>
        <w:numId w:val="24"/>
      </w:numPr>
    </w:pPr>
  </w:style>
  <w:style w:type="paragraph" w:styleId="ListNumber4">
    <w:name w:val="List Number 4"/>
    <w:basedOn w:val="Normal"/>
    <w:rsid w:val="002C3A32"/>
    <w:pPr>
      <w:numPr>
        <w:numId w:val="25"/>
      </w:numPr>
    </w:pPr>
  </w:style>
  <w:style w:type="paragraph" w:styleId="ListNumber5">
    <w:name w:val="List Number 5"/>
    <w:basedOn w:val="Normal"/>
    <w:rsid w:val="002C3A32"/>
    <w:pPr>
      <w:numPr>
        <w:numId w:val="26"/>
      </w:numPr>
    </w:pPr>
  </w:style>
  <w:style w:type="paragraph" w:styleId="MacroText">
    <w:name w:val="macro"/>
    <w:semiHidden/>
    <w:rsid w:val="002C3A3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MessageHeader">
    <w:name w:val="Message Header"/>
    <w:basedOn w:val="Normal"/>
    <w:rsid w:val="002C3A32"/>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szCs w:val="24"/>
    </w:rPr>
  </w:style>
  <w:style w:type="paragraph" w:styleId="NormalWeb">
    <w:name w:val="Normal (Web)"/>
    <w:basedOn w:val="Normal"/>
    <w:rsid w:val="002C3A32"/>
    <w:rPr>
      <w:rFonts w:ascii="Times New Roman" w:hAnsi="Times New Roman"/>
      <w:sz w:val="24"/>
      <w:szCs w:val="24"/>
    </w:rPr>
  </w:style>
  <w:style w:type="paragraph" w:styleId="NormalIndent">
    <w:name w:val="Normal Indent"/>
    <w:basedOn w:val="Normal"/>
    <w:rsid w:val="002C3A32"/>
    <w:pPr>
      <w:ind w:left="720"/>
    </w:pPr>
  </w:style>
  <w:style w:type="paragraph" w:styleId="NoteHeading">
    <w:name w:val="Note Heading"/>
    <w:basedOn w:val="Normal"/>
    <w:next w:val="Normal"/>
    <w:rsid w:val="002C3A32"/>
  </w:style>
  <w:style w:type="paragraph" w:styleId="Salutation">
    <w:name w:val="Salutation"/>
    <w:basedOn w:val="Normal"/>
    <w:next w:val="Normal"/>
    <w:rsid w:val="002C3A32"/>
  </w:style>
  <w:style w:type="paragraph" w:styleId="Signature">
    <w:name w:val="Signature"/>
    <w:basedOn w:val="Normal"/>
    <w:rsid w:val="002C3A32"/>
    <w:pPr>
      <w:ind w:left="4320"/>
    </w:pPr>
  </w:style>
  <w:style w:type="paragraph" w:styleId="Subtitle">
    <w:name w:val="Subtitle"/>
    <w:basedOn w:val="Normal"/>
    <w:qFormat/>
    <w:rsid w:val="002C3A32"/>
    <w:pPr>
      <w:spacing w:after="60"/>
      <w:jc w:val="center"/>
      <w:outlineLvl w:val="1"/>
    </w:pPr>
    <w:rPr>
      <w:rFonts w:cs="Arial"/>
      <w:sz w:val="24"/>
      <w:szCs w:val="24"/>
    </w:rPr>
  </w:style>
  <w:style w:type="paragraph" w:styleId="TableofAuthorities">
    <w:name w:val="table of authorities"/>
    <w:basedOn w:val="Normal"/>
    <w:next w:val="Normal"/>
    <w:semiHidden/>
    <w:rsid w:val="002C3A32"/>
    <w:pPr>
      <w:ind w:left="200" w:hanging="200"/>
    </w:pPr>
  </w:style>
  <w:style w:type="paragraph" w:styleId="TableofFigures">
    <w:name w:val="table of figures"/>
    <w:basedOn w:val="Normal"/>
    <w:next w:val="Normal"/>
    <w:semiHidden/>
    <w:rsid w:val="002C3A32"/>
    <w:pPr>
      <w:ind w:left="400" w:hanging="400"/>
    </w:pPr>
  </w:style>
  <w:style w:type="paragraph" w:styleId="TOAHeading">
    <w:name w:val="toa heading"/>
    <w:basedOn w:val="Normal"/>
    <w:next w:val="Normal"/>
    <w:semiHidden/>
    <w:rsid w:val="002C3A32"/>
    <w:pPr>
      <w:spacing w:before="120"/>
    </w:pPr>
    <w:rPr>
      <w:rFonts w:cs="Arial"/>
      <w:b/>
      <w:bCs/>
      <w:sz w:val="24"/>
      <w:szCs w:val="24"/>
    </w:rPr>
  </w:style>
  <w:style w:type="paragraph" w:styleId="TOC1">
    <w:name w:val="toc 1"/>
    <w:basedOn w:val="Normal"/>
    <w:next w:val="Normal"/>
    <w:autoRedefine/>
    <w:uiPriority w:val="39"/>
    <w:rsid w:val="00FD62F4"/>
    <w:pPr>
      <w:tabs>
        <w:tab w:val="left" w:pos="432"/>
        <w:tab w:val="right" w:leader="dot" w:pos="4699"/>
      </w:tabs>
      <w:spacing w:before="60" w:after="60"/>
      <w:ind w:left="450" w:hanging="450"/>
      <w:jc w:val="left"/>
    </w:pPr>
    <w:rPr>
      <w:rFonts w:cstheme="minorHAnsi"/>
      <w:b/>
      <w:bCs/>
      <w:sz w:val="22"/>
    </w:rPr>
  </w:style>
  <w:style w:type="paragraph" w:styleId="TOC2">
    <w:name w:val="toc 2"/>
    <w:basedOn w:val="Normal"/>
    <w:next w:val="Normal"/>
    <w:autoRedefine/>
    <w:uiPriority w:val="39"/>
    <w:rsid w:val="00E175FF"/>
    <w:pPr>
      <w:spacing w:before="60" w:after="60"/>
      <w:ind w:left="432"/>
      <w:jc w:val="left"/>
    </w:pPr>
    <w:rPr>
      <w:rFonts w:cstheme="minorHAnsi"/>
    </w:rPr>
  </w:style>
  <w:style w:type="paragraph" w:styleId="TOC3">
    <w:name w:val="toc 3"/>
    <w:basedOn w:val="Normal"/>
    <w:next w:val="Normal"/>
    <w:autoRedefine/>
    <w:semiHidden/>
    <w:rsid w:val="002C3A32"/>
    <w:pPr>
      <w:spacing w:before="0" w:after="0"/>
      <w:ind w:left="400"/>
      <w:jc w:val="left"/>
    </w:pPr>
    <w:rPr>
      <w:rFonts w:asciiTheme="minorHAnsi" w:hAnsiTheme="minorHAnsi" w:cstheme="minorHAnsi"/>
      <w:i/>
      <w:iCs/>
    </w:rPr>
  </w:style>
  <w:style w:type="paragraph" w:styleId="TOC4">
    <w:name w:val="toc 4"/>
    <w:basedOn w:val="Normal"/>
    <w:next w:val="Normal"/>
    <w:autoRedefine/>
    <w:semiHidden/>
    <w:rsid w:val="002C3A32"/>
    <w:pPr>
      <w:spacing w:before="0" w:after="0"/>
      <w:ind w:left="600"/>
      <w:jc w:val="left"/>
    </w:pPr>
    <w:rPr>
      <w:rFonts w:asciiTheme="minorHAnsi" w:hAnsiTheme="minorHAnsi" w:cstheme="minorHAnsi"/>
      <w:sz w:val="18"/>
      <w:szCs w:val="18"/>
    </w:rPr>
  </w:style>
  <w:style w:type="paragraph" w:styleId="TOC5">
    <w:name w:val="toc 5"/>
    <w:basedOn w:val="Normal"/>
    <w:next w:val="Normal"/>
    <w:autoRedefine/>
    <w:semiHidden/>
    <w:rsid w:val="002C3A32"/>
    <w:pPr>
      <w:spacing w:before="0" w:after="0"/>
      <w:ind w:left="800"/>
      <w:jc w:val="left"/>
    </w:pPr>
    <w:rPr>
      <w:rFonts w:asciiTheme="minorHAnsi" w:hAnsiTheme="minorHAnsi" w:cstheme="minorHAnsi"/>
      <w:sz w:val="18"/>
      <w:szCs w:val="18"/>
    </w:rPr>
  </w:style>
  <w:style w:type="paragraph" w:styleId="TOC6">
    <w:name w:val="toc 6"/>
    <w:basedOn w:val="Normal"/>
    <w:next w:val="Normal"/>
    <w:autoRedefine/>
    <w:semiHidden/>
    <w:rsid w:val="002C3A32"/>
    <w:pPr>
      <w:spacing w:before="0" w:after="0"/>
      <w:ind w:left="1000"/>
      <w:jc w:val="left"/>
    </w:pPr>
    <w:rPr>
      <w:rFonts w:asciiTheme="minorHAnsi" w:hAnsiTheme="minorHAnsi" w:cstheme="minorHAnsi"/>
      <w:sz w:val="18"/>
      <w:szCs w:val="18"/>
    </w:rPr>
  </w:style>
  <w:style w:type="paragraph" w:styleId="TOC7">
    <w:name w:val="toc 7"/>
    <w:basedOn w:val="Normal"/>
    <w:next w:val="Normal"/>
    <w:autoRedefine/>
    <w:semiHidden/>
    <w:rsid w:val="002C3A32"/>
    <w:pPr>
      <w:spacing w:before="0" w:after="0"/>
      <w:ind w:left="1200"/>
      <w:jc w:val="left"/>
    </w:pPr>
    <w:rPr>
      <w:rFonts w:asciiTheme="minorHAnsi" w:hAnsiTheme="minorHAnsi" w:cstheme="minorHAnsi"/>
      <w:sz w:val="18"/>
      <w:szCs w:val="18"/>
    </w:rPr>
  </w:style>
  <w:style w:type="paragraph" w:styleId="TOC8">
    <w:name w:val="toc 8"/>
    <w:basedOn w:val="Normal"/>
    <w:next w:val="Normal"/>
    <w:autoRedefine/>
    <w:semiHidden/>
    <w:rsid w:val="002C3A32"/>
    <w:pPr>
      <w:spacing w:before="0" w:after="0"/>
      <w:ind w:left="1400"/>
      <w:jc w:val="left"/>
    </w:pPr>
    <w:rPr>
      <w:rFonts w:asciiTheme="minorHAnsi" w:hAnsiTheme="minorHAnsi" w:cstheme="minorHAnsi"/>
      <w:sz w:val="18"/>
      <w:szCs w:val="18"/>
    </w:rPr>
  </w:style>
  <w:style w:type="paragraph" w:styleId="TOC9">
    <w:name w:val="toc 9"/>
    <w:basedOn w:val="Normal"/>
    <w:next w:val="Normal"/>
    <w:autoRedefine/>
    <w:semiHidden/>
    <w:rsid w:val="002C3A32"/>
    <w:pPr>
      <w:spacing w:before="0" w:after="0"/>
      <w:ind w:left="1600"/>
      <w:jc w:val="left"/>
    </w:pPr>
    <w:rPr>
      <w:rFonts w:asciiTheme="minorHAnsi" w:hAnsiTheme="minorHAnsi" w:cstheme="minorHAnsi"/>
      <w:sz w:val="18"/>
      <w:szCs w:val="18"/>
    </w:rPr>
  </w:style>
  <w:style w:type="table" w:styleId="TableGrid">
    <w:name w:val="Table Grid"/>
    <w:basedOn w:val="TableNormal"/>
    <w:rsid w:val="00C240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867450">
    <w:name w:val="a0867450"/>
    <w:basedOn w:val="DefaultParagraphFont"/>
    <w:semiHidden/>
    <w:rsid w:val="002C792F"/>
    <w:rPr>
      <w:rFonts w:ascii="Comic Sans MS" w:hAnsi="Comic Sans MS"/>
      <w:b w:val="0"/>
      <w:bCs w:val="0"/>
      <w:i w:val="0"/>
      <w:iCs w:val="0"/>
      <w:strike w:val="0"/>
      <w:color w:val="0000FF"/>
      <w:sz w:val="20"/>
      <w:szCs w:val="20"/>
      <w:u w:val="none"/>
    </w:rPr>
  </w:style>
  <w:style w:type="paragraph" w:customStyle="1" w:styleId="Style1">
    <w:name w:val="Style1"/>
    <w:basedOn w:val="Tableleft"/>
    <w:rsid w:val="0034529C"/>
    <w:rPr>
      <w:strike/>
      <w:lang w:eastAsia="zh-CN"/>
    </w:rPr>
  </w:style>
  <w:style w:type="paragraph" w:customStyle="1" w:styleId="Style2">
    <w:name w:val="Style2"/>
    <w:basedOn w:val="Tableleft"/>
    <w:rsid w:val="0034529C"/>
    <w:rPr>
      <w:strike/>
      <w:lang w:eastAsia="zh-CN"/>
    </w:rPr>
  </w:style>
  <w:style w:type="paragraph" w:customStyle="1" w:styleId="body2">
    <w:name w:val="body2"/>
    <w:basedOn w:val="Normal"/>
    <w:rsid w:val="007D222D"/>
    <w:pPr>
      <w:autoSpaceDE w:val="0"/>
      <w:autoSpaceDN w:val="0"/>
      <w:spacing w:after="120" w:line="228" w:lineRule="auto"/>
    </w:pPr>
    <w:rPr>
      <w:rFonts w:ascii="Times New Roman" w:eastAsia="Times New Roman" w:hAnsi="Times New Roman"/>
    </w:rPr>
  </w:style>
  <w:style w:type="table" w:styleId="TableList3">
    <w:name w:val="Table List 3"/>
    <w:basedOn w:val="TableNormal"/>
    <w:rsid w:val="007D222D"/>
    <w:pPr>
      <w:autoSpaceDE w:val="0"/>
      <w:autoSpaceDN w:val="0"/>
      <w:spacing w:after="120" w:line="228" w:lineRule="auto"/>
      <w:jc w:val="both"/>
    </w:pPr>
    <w:rPr>
      <w:rFonts w:eastAsia="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tableleft0">
    <w:name w:val="tableleft"/>
    <w:basedOn w:val="Normal"/>
    <w:rsid w:val="000C62A4"/>
    <w:pPr>
      <w:spacing w:after="40" w:line="240" w:lineRule="atLeast"/>
    </w:pPr>
    <w:rPr>
      <w:rFonts w:eastAsia="Gulim" w:cs="Helvetica"/>
      <w:sz w:val="16"/>
      <w:szCs w:val="16"/>
      <w:lang w:eastAsia="ko-KR"/>
    </w:rPr>
  </w:style>
  <w:style w:type="character" w:customStyle="1" w:styleId="paraChar">
    <w:name w:val="para Char"/>
    <w:basedOn w:val="DefaultParagraphFont"/>
    <w:link w:val="para"/>
    <w:rsid w:val="00BD3062"/>
    <w:rPr>
      <w:rFonts w:ascii="Helvetica" w:hAnsi="Helvetica"/>
      <w:lang w:val="en-US" w:eastAsia="en-US" w:bidi="ar-SA"/>
    </w:rPr>
  </w:style>
  <w:style w:type="paragraph" w:customStyle="1" w:styleId="Default">
    <w:name w:val="Default"/>
    <w:rsid w:val="002A5857"/>
    <w:pPr>
      <w:widowControl w:val="0"/>
      <w:autoSpaceDE w:val="0"/>
      <w:autoSpaceDN w:val="0"/>
      <w:adjustRightInd w:val="0"/>
    </w:pPr>
    <w:rPr>
      <w:rFonts w:ascii="Arial" w:hAnsi="Arial"/>
      <w:color w:val="000000"/>
      <w:sz w:val="24"/>
      <w:szCs w:val="24"/>
    </w:rPr>
  </w:style>
  <w:style w:type="paragraph" w:customStyle="1" w:styleId="CM24">
    <w:name w:val="CM24"/>
    <w:basedOn w:val="Normal"/>
    <w:next w:val="Normal"/>
    <w:rsid w:val="002A5857"/>
    <w:pPr>
      <w:widowControl w:val="0"/>
      <w:autoSpaceDE w:val="0"/>
      <w:autoSpaceDN w:val="0"/>
      <w:adjustRightInd w:val="0"/>
    </w:pPr>
    <w:rPr>
      <w:sz w:val="24"/>
      <w:szCs w:val="24"/>
      <w:lang w:eastAsia="zh-CN"/>
    </w:rPr>
  </w:style>
  <w:style w:type="paragraph" w:customStyle="1" w:styleId="CM28">
    <w:name w:val="CM28"/>
    <w:basedOn w:val="Normal"/>
    <w:next w:val="Normal"/>
    <w:rsid w:val="002A5857"/>
    <w:pPr>
      <w:widowControl w:val="0"/>
      <w:autoSpaceDE w:val="0"/>
      <w:autoSpaceDN w:val="0"/>
      <w:adjustRightInd w:val="0"/>
    </w:pPr>
    <w:rPr>
      <w:sz w:val="24"/>
      <w:szCs w:val="24"/>
      <w:lang w:eastAsia="zh-CN"/>
    </w:rPr>
  </w:style>
  <w:style w:type="paragraph" w:styleId="ListParagraph">
    <w:name w:val="List Paragraph"/>
    <w:basedOn w:val="ListBullet"/>
    <w:uiPriority w:val="34"/>
    <w:qFormat/>
    <w:rsid w:val="00087EB3"/>
    <w:pPr>
      <w:spacing w:line="288" w:lineRule="auto"/>
      <w:contextualSpacing/>
      <w:jc w:val="left"/>
    </w:pPr>
  </w:style>
  <w:style w:type="paragraph" w:styleId="Quote">
    <w:name w:val="Quote"/>
    <w:basedOn w:val="Normal"/>
    <w:next w:val="Normal"/>
    <w:link w:val="QuoteChar"/>
    <w:uiPriority w:val="29"/>
    <w:qFormat/>
    <w:rsid w:val="002F76C8"/>
    <w:rPr>
      <w:i/>
      <w:iCs/>
      <w:color w:val="000000" w:themeColor="text1"/>
    </w:rPr>
  </w:style>
  <w:style w:type="character" w:customStyle="1" w:styleId="QuoteChar">
    <w:name w:val="Quote Char"/>
    <w:basedOn w:val="DefaultParagraphFont"/>
    <w:link w:val="Quote"/>
    <w:uiPriority w:val="29"/>
    <w:rsid w:val="002F76C8"/>
    <w:rPr>
      <w:rFonts w:ascii="Helvetica" w:hAnsi="Helvetica"/>
      <w:i/>
      <w:iCs/>
      <w:color w:val="000000" w:themeColor="text1"/>
      <w:lang w:eastAsia="en-US"/>
    </w:rPr>
  </w:style>
  <w:style w:type="character" w:styleId="PlaceholderText">
    <w:name w:val="Placeholder Text"/>
    <w:basedOn w:val="DefaultParagraphFont"/>
    <w:uiPriority w:val="99"/>
    <w:semiHidden/>
    <w:rsid w:val="00755ABC"/>
    <w:rPr>
      <w:color w:val="808080"/>
    </w:rPr>
  </w:style>
  <w:style w:type="character" w:customStyle="1" w:styleId="FooterChar">
    <w:name w:val="Footer Char"/>
    <w:basedOn w:val="DefaultParagraphFont"/>
    <w:link w:val="Footer"/>
    <w:uiPriority w:val="99"/>
    <w:rsid w:val="00FE7F65"/>
    <w:rPr>
      <w:rFonts w:ascii="Helvetica" w:hAnsi="Helvetica"/>
      <w:lang w:eastAsia="en-US"/>
    </w:rPr>
  </w:style>
  <w:style w:type="character" w:styleId="EndnoteReference">
    <w:name w:val="endnote reference"/>
    <w:basedOn w:val="DefaultParagraphFont"/>
    <w:rsid w:val="00944620"/>
    <w:rPr>
      <w:vertAlign w:val="superscript"/>
    </w:rPr>
  </w:style>
  <w:style w:type="table" w:styleId="TableClassic3">
    <w:name w:val="Table Classic 3"/>
    <w:basedOn w:val="TableNormal"/>
    <w:rsid w:val="00CA6E9E"/>
    <w:pPr>
      <w:spacing w:before="100" w:after="10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umns3">
    <w:name w:val="Table Columns 3"/>
    <w:basedOn w:val="TableNormal"/>
    <w:rsid w:val="00CA6E9E"/>
    <w:pPr>
      <w:spacing w:before="100" w:after="10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MediumShading2-Accent2">
    <w:name w:val="Medium Shading 2 Accent 2"/>
    <w:basedOn w:val="TableNormal"/>
    <w:uiPriority w:val="64"/>
    <w:rsid w:val="00CA6E9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2">
    <w:name w:val="Medium Grid 3 Accent 2"/>
    <w:basedOn w:val="TableNormal"/>
    <w:uiPriority w:val="69"/>
    <w:rsid w:val="00CA6E9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5AB6"/>
    <w:pPr>
      <w:spacing w:before="100" w:after="100"/>
      <w:jc w:val="both"/>
    </w:pPr>
    <w:rPr>
      <w:rFonts w:ascii="Arial" w:hAnsi="Arial"/>
      <w:lang w:eastAsia="en-US"/>
    </w:rPr>
  </w:style>
  <w:style w:type="paragraph" w:styleId="Heading1">
    <w:name w:val="heading 1"/>
    <w:basedOn w:val="Index1"/>
    <w:next w:val="Normal"/>
    <w:qFormat/>
    <w:rsid w:val="00B84ACF"/>
    <w:pPr>
      <w:keepNext/>
      <w:numPr>
        <w:numId w:val="27"/>
      </w:numPr>
      <w:spacing w:before="240" w:after="60"/>
      <w:outlineLvl w:val="0"/>
    </w:pPr>
    <w:rPr>
      <w:rFonts w:cs="Arial"/>
      <w:b/>
      <w:bCs/>
      <w:kern w:val="32"/>
      <w:sz w:val="24"/>
      <w:szCs w:val="32"/>
    </w:rPr>
  </w:style>
  <w:style w:type="paragraph" w:styleId="Heading2">
    <w:name w:val="heading 2"/>
    <w:basedOn w:val="Normal"/>
    <w:next w:val="Normal"/>
    <w:qFormat/>
    <w:rsid w:val="004B6717"/>
    <w:pPr>
      <w:keepNext/>
      <w:numPr>
        <w:ilvl w:val="1"/>
        <w:numId w:val="27"/>
      </w:numPr>
      <w:spacing w:before="200" w:after="60"/>
      <w:outlineLvl w:val="1"/>
    </w:pPr>
    <w:rPr>
      <w:rFonts w:cs="Arial"/>
      <w:b/>
      <w:bCs/>
      <w:iCs/>
      <w:sz w:val="22"/>
      <w:szCs w:val="28"/>
    </w:rPr>
  </w:style>
  <w:style w:type="paragraph" w:styleId="Heading3">
    <w:name w:val="heading 3"/>
    <w:basedOn w:val="Normal"/>
    <w:next w:val="Normal"/>
    <w:qFormat/>
    <w:rsid w:val="00D6766F"/>
    <w:pPr>
      <w:keepNext/>
      <w:numPr>
        <w:ilvl w:val="2"/>
        <w:numId w:val="27"/>
      </w:numPr>
      <w:spacing w:before="240" w:after="60"/>
      <w:outlineLvl w:val="2"/>
    </w:pPr>
    <w:rPr>
      <w:rFonts w:cs="Arial"/>
      <w:b/>
      <w:bCs/>
      <w:sz w:val="22"/>
      <w:szCs w:val="26"/>
    </w:rPr>
  </w:style>
  <w:style w:type="paragraph" w:styleId="Heading4">
    <w:name w:val="heading 4"/>
    <w:basedOn w:val="Normal"/>
    <w:next w:val="Normal"/>
    <w:qFormat/>
    <w:rsid w:val="00480AF0"/>
    <w:pPr>
      <w:keepNext/>
      <w:numPr>
        <w:ilvl w:val="3"/>
        <w:numId w:val="27"/>
      </w:numPr>
      <w:spacing w:before="240" w:after="60"/>
      <w:outlineLvl w:val="3"/>
    </w:pPr>
    <w:rPr>
      <w:bCs/>
      <w:sz w:val="18"/>
      <w:szCs w:val="28"/>
    </w:rPr>
  </w:style>
  <w:style w:type="paragraph" w:styleId="Heading5">
    <w:name w:val="heading 5"/>
    <w:basedOn w:val="Normal"/>
    <w:next w:val="Normal"/>
    <w:qFormat/>
    <w:rsid w:val="002C3A32"/>
    <w:pPr>
      <w:numPr>
        <w:ilvl w:val="4"/>
        <w:numId w:val="27"/>
      </w:numPr>
      <w:spacing w:before="240" w:after="60"/>
      <w:outlineLvl w:val="4"/>
    </w:pPr>
    <w:rPr>
      <w:b/>
      <w:bCs/>
      <w:i/>
      <w:iCs/>
      <w:sz w:val="26"/>
      <w:szCs w:val="26"/>
    </w:rPr>
  </w:style>
  <w:style w:type="paragraph" w:styleId="Heading6">
    <w:name w:val="heading 6"/>
    <w:basedOn w:val="Normal"/>
    <w:next w:val="Normal"/>
    <w:qFormat/>
    <w:rsid w:val="002C3A32"/>
    <w:pPr>
      <w:numPr>
        <w:ilvl w:val="5"/>
        <w:numId w:val="27"/>
      </w:numPr>
      <w:spacing w:before="240" w:after="60"/>
      <w:outlineLvl w:val="5"/>
    </w:pPr>
    <w:rPr>
      <w:rFonts w:ascii="Times New Roman" w:hAnsi="Times New Roman"/>
      <w:b/>
      <w:bCs/>
      <w:sz w:val="22"/>
      <w:szCs w:val="22"/>
    </w:rPr>
  </w:style>
  <w:style w:type="paragraph" w:styleId="Heading7">
    <w:name w:val="heading 7"/>
    <w:basedOn w:val="Normal"/>
    <w:next w:val="Normal"/>
    <w:qFormat/>
    <w:rsid w:val="002C3A32"/>
    <w:pPr>
      <w:numPr>
        <w:ilvl w:val="6"/>
        <w:numId w:val="27"/>
      </w:numPr>
      <w:spacing w:before="240" w:after="60"/>
      <w:outlineLvl w:val="6"/>
    </w:pPr>
    <w:rPr>
      <w:rFonts w:ascii="Times New Roman" w:hAnsi="Times New Roman"/>
      <w:sz w:val="24"/>
      <w:szCs w:val="24"/>
    </w:rPr>
  </w:style>
  <w:style w:type="paragraph" w:styleId="Heading8">
    <w:name w:val="heading 8"/>
    <w:basedOn w:val="Normal"/>
    <w:next w:val="Normal"/>
    <w:qFormat/>
    <w:rsid w:val="002C3A32"/>
    <w:pPr>
      <w:numPr>
        <w:ilvl w:val="7"/>
        <w:numId w:val="27"/>
      </w:numPr>
      <w:spacing w:before="240" w:after="60"/>
      <w:outlineLvl w:val="7"/>
    </w:pPr>
    <w:rPr>
      <w:rFonts w:ascii="Times New Roman" w:hAnsi="Times New Roman"/>
      <w:i/>
      <w:iCs/>
      <w:sz w:val="24"/>
      <w:szCs w:val="24"/>
    </w:rPr>
  </w:style>
  <w:style w:type="paragraph" w:styleId="Heading9">
    <w:name w:val="heading 9"/>
    <w:basedOn w:val="Normal"/>
    <w:next w:val="Normal"/>
    <w:qFormat/>
    <w:rsid w:val="002C3A32"/>
    <w:pPr>
      <w:numPr>
        <w:ilvl w:val="8"/>
        <w:numId w:val="27"/>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lication">
    <w:name w:val="application"/>
    <w:next w:val="Normal"/>
    <w:pPr>
      <w:spacing w:before="120"/>
      <w:ind w:left="360" w:hanging="360"/>
    </w:pPr>
    <w:rPr>
      <w:rFonts w:ascii="Helvetica" w:hAnsi="Helvetica"/>
      <w:b/>
      <w:caps/>
      <w:noProof/>
      <w:lang w:eastAsia="en-US"/>
    </w:rPr>
  </w:style>
  <w:style w:type="paragraph" w:styleId="Caption">
    <w:name w:val="caption"/>
    <w:next w:val="para"/>
    <w:qFormat/>
    <w:rsid w:val="00C74C54"/>
    <w:pPr>
      <w:spacing w:before="120" w:after="60"/>
      <w:jc w:val="center"/>
    </w:pPr>
    <w:rPr>
      <w:rFonts w:ascii="Arial" w:hAnsi="Arial"/>
      <w:b/>
      <w:noProof/>
      <w:sz w:val="22"/>
      <w:lang w:eastAsia="en-US"/>
    </w:rPr>
  </w:style>
  <w:style w:type="paragraph" w:customStyle="1" w:styleId="code">
    <w:name w:val="code"/>
    <w:pPr>
      <w:tabs>
        <w:tab w:val="left" w:pos="480"/>
        <w:tab w:val="left" w:pos="838"/>
        <w:tab w:val="left" w:pos="1198"/>
        <w:tab w:val="left" w:pos="1555"/>
        <w:tab w:val="left" w:pos="1915"/>
        <w:tab w:val="left" w:pos="2275"/>
        <w:tab w:val="left" w:pos="2633"/>
        <w:tab w:val="left" w:pos="2990"/>
      </w:tabs>
      <w:spacing w:before="120"/>
      <w:ind w:left="480"/>
    </w:pPr>
    <w:rPr>
      <w:rFonts w:ascii="Courier" w:hAnsi="Courier"/>
      <w:sz w:val="18"/>
      <w:lang w:eastAsia="en-US"/>
    </w:rPr>
  </w:style>
  <w:style w:type="paragraph" w:customStyle="1" w:styleId="description">
    <w:name w:val="description"/>
    <w:next w:val="Normal"/>
    <w:pPr>
      <w:keepNext/>
      <w:spacing w:before="120"/>
    </w:pPr>
    <w:rPr>
      <w:rFonts w:ascii="Helvetica" w:hAnsi="Helvetica"/>
      <w:b/>
      <w:caps/>
      <w:noProof/>
      <w:lang w:eastAsia="en-US"/>
    </w:rPr>
  </w:style>
  <w:style w:type="paragraph" w:customStyle="1" w:styleId="ESDS">
    <w:name w:val="ESDS"/>
    <w:pPr>
      <w:spacing w:before="360" w:line="200" w:lineRule="exact"/>
      <w:jc w:val="both"/>
    </w:pPr>
    <w:rPr>
      <w:rFonts w:ascii="Helvetica" w:hAnsi="Helvetica"/>
      <w:sz w:val="16"/>
      <w:lang w:eastAsia="en-US"/>
    </w:rPr>
  </w:style>
  <w:style w:type="paragraph" w:customStyle="1" w:styleId="features">
    <w:name w:val="features"/>
    <w:next w:val="Normal"/>
    <w:rPr>
      <w:rFonts w:ascii="Helvetica" w:hAnsi="Helvetica"/>
      <w:b/>
      <w:caps/>
      <w:noProof/>
      <w:lang w:eastAsia="en-US"/>
    </w:rPr>
  </w:style>
  <w:style w:type="paragraph" w:customStyle="1" w:styleId="Fig">
    <w:name w:val="Fig:#"/>
    <w:next w:val="Normal"/>
    <w:pPr>
      <w:keepLines/>
      <w:spacing w:before="120" w:after="120" w:line="240" w:lineRule="exact"/>
      <w:jc w:val="center"/>
    </w:pPr>
    <w:rPr>
      <w:rFonts w:ascii="Helvetica" w:hAnsi="Helvetica"/>
      <w:b/>
      <w:lang w:eastAsia="en-US"/>
    </w:rPr>
  </w:style>
  <w:style w:type="paragraph" w:customStyle="1" w:styleId="Figcontinued">
    <w:name w:val="Fig:#(continued)"/>
    <w:basedOn w:val="Fig"/>
  </w:style>
  <w:style w:type="paragraph" w:styleId="Footer">
    <w:name w:val="footer"/>
    <w:basedOn w:val="Normal"/>
    <w:link w:val="FooterChar"/>
    <w:uiPriority w:val="99"/>
    <w:pPr>
      <w:tabs>
        <w:tab w:val="center" w:pos="4320"/>
        <w:tab w:val="right" w:pos="8640"/>
      </w:tabs>
    </w:pPr>
    <w:rPr>
      <w:rFonts w:ascii="Helvetica" w:hAnsi="Helvetica"/>
    </w:rPr>
  </w:style>
  <w:style w:type="paragraph" w:customStyle="1" w:styleId="frame">
    <w:name w:val="frame"/>
    <w:pPr>
      <w:keepNext/>
      <w:keepLines/>
      <w:tabs>
        <w:tab w:val="left" w:pos="0"/>
        <w:tab w:val="left" w:pos="1080"/>
        <w:tab w:val="left" w:pos="2158"/>
        <w:tab w:val="left" w:pos="3240"/>
        <w:tab w:val="left" w:pos="4320"/>
        <w:tab w:val="left" w:pos="5398"/>
        <w:tab w:val="left" w:pos="6480"/>
        <w:tab w:val="left" w:pos="7560"/>
        <w:tab w:val="left" w:pos="8638"/>
        <w:tab w:val="left" w:pos="9720"/>
        <w:tab w:val="left" w:pos="10800"/>
        <w:tab w:val="left" w:pos="11882"/>
        <w:tab w:val="left" w:pos="12960"/>
        <w:tab w:val="left" w:pos="14040"/>
      </w:tabs>
      <w:spacing w:before="261"/>
      <w:ind w:left="480"/>
      <w:jc w:val="both"/>
    </w:pPr>
    <w:rPr>
      <w:rFonts w:ascii="Helvetica" w:hAnsi="Helvetica"/>
      <w:lang w:eastAsia="en-US"/>
    </w:rPr>
  </w:style>
  <w:style w:type="paragraph" w:customStyle="1" w:styleId="framepage">
    <w:name w:val="frame_page"/>
    <w:next w:val="Fig"/>
    <w:pPr>
      <w:keepNext/>
      <w:keepLines/>
      <w:spacing w:before="120" w:after="120"/>
      <w:jc w:val="center"/>
    </w:pPr>
    <w:rPr>
      <w:rFonts w:ascii="Arial" w:hAnsi="Arial"/>
      <w:sz w:val="12"/>
      <w:lang w:eastAsia="en-US"/>
    </w:rPr>
  </w:style>
  <w:style w:type="paragraph" w:customStyle="1" w:styleId="Hdrh0">
    <w:name w:val="Hdr:h0"/>
    <w:next w:val="Normal"/>
    <w:pPr>
      <w:keepNext/>
      <w:keepLines/>
      <w:pageBreakBefore/>
      <w:spacing w:line="400" w:lineRule="exact"/>
      <w:jc w:val="center"/>
    </w:pPr>
    <w:rPr>
      <w:rFonts w:ascii="Helvetica" w:hAnsi="Helvetica"/>
      <w:b/>
      <w:caps/>
      <w:sz w:val="22"/>
      <w:lang w:eastAsia="en-US"/>
    </w:rPr>
  </w:style>
  <w:style w:type="paragraph" w:customStyle="1" w:styleId="Hdrh0ruled">
    <w:name w:val="Hdr:h0_ruled"/>
    <w:next w:val="Normal"/>
    <w:pPr>
      <w:keepNext/>
      <w:keepLines/>
      <w:pBdr>
        <w:top w:val="single" w:sz="24" w:space="1" w:color="auto"/>
      </w:pBdr>
      <w:spacing w:before="360" w:line="320" w:lineRule="exact"/>
      <w:jc w:val="center"/>
    </w:pPr>
    <w:rPr>
      <w:rFonts w:ascii="Helvetica" w:hAnsi="Helvetica"/>
      <w:b/>
      <w:caps/>
      <w:sz w:val="22"/>
      <w:lang w:eastAsia="en-US"/>
    </w:rPr>
  </w:style>
  <w:style w:type="paragraph" w:customStyle="1" w:styleId="Hdrh1">
    <w:name w:val="Hdr:h1"/>
    <w:next w:val="Normal"/>
    <w:pPr>
      <w:keepNext/>
      <w:keepLines/>
      <w:spacing w:before="40" w:line="360" w:lineRule="exact"/>
    </w:pPr>
    <w:rPr>
      <w:rFonts w:ascii="Helvetica" w:hAnsi="Helvetica"/>
      <w:b/>
      <w:sz w:val="22"/>
      <w:lang w:eastAsia="en-US"/>
    </w:rPr>
  </w:style>
  <w:style w:type="paragraph" w:customStyle="1" w:styleId="Hdrh2">
    <w:name w:val="Hdr:h2"/>
    <w:next w:val="Normal"/>
    <w:pPr>
      <w:keepNext/>
      <w:keepLines/>
      <w:spacing w:line="360" w:lineRule="exact"/>
    </w:pPr>
    <w:rPr>
      <w:rFonts w:ascii="Helvetica" w:hAnsi="Helvetica"/>
      <w:b/>
      <w:lang w:eastAsia="en-US"/>
    </w:rPr>
  </w:style>
  <w:style w:type="paragraph" w:customStyle="1" w:styleId="Hdrh3">
    <w:name w:val="Hdr:h3"/>
    <w:next w:val="Normal"/>
    <w:pPr>
      <w:keepNext/>
      <w:keepLines/>
      <w:spacing w:line="360" w:lineRule="exact"/>
    </w:pPr>
    <w:rPr>
      <w:rFonts w:ascii="Helvetica" w:hAnsi="Helvetica"/>
      <w:b/>
      <w:i/>
      <w:lang w:eastAsia="en-US"/>
    </w:rPr>
  </w:style>
  <w:style w:type="paragraph" w:customStyle="1" w:styleId="Hdrh4">
    <w:name w:val="Hdr:h4"/>
    <w:next w:val="Normal"/>
    <w:pPr>
      <w:keepNext/>
      <w:keepLines/>
      <w:spacing w:line="360" w:lineRule="exact"/>
    </w:pPr>
    <w:rPr>
      <w:rFonts w:ascii="Helvetica" w:hAnsi="Helvetica"/>
      <w:b/>
      <w:sz w:val="18"/>
      <w:lang w:eastAsia="en-US"/>
    </w:rPr>
  </w:style>
  <w:style w:type="paragraph" w:customStyle="1" w:styleId="Hdrh5">
    <w:name w:val="Hdr:h5"/>
    <w:next w:val="Normal"/>
    <w:pPr>
      <w:keepNext/>
      <w:keepLines/>
      <w:spacing w:line="360" w:lineRule="exact"/>
    </w:pPr>
    <w:rPr>
      <w:rFonts w:ascii="Helvetica" w:hAnsi="Helvetica"/>
      <w:i/>
      <w:sz w:val="18"/>
      <w:lang w:eastAsia="en-US"/>
    </w:rPr>
  </w:style>
  <w:style w:type="paragraph" w:customStyle="1" w:styleId="HdrTableSideHead">
    <w:name w:val="Hdr:TableSideHead"/>
    <w:next w:val="Normal"/>
    <w:pPr>
      <w:keepNext/>
      <w:keepLines/>
      <w:spacing w:before="60" w:after="60"/>
      <w:jc w:val="both"/>
    </w:pPr>
    <w:rPr>
      <w:rFonts w:ascii="Helvetica" w:hAnsi="Helvetica"/>
      <w:b/>
      <w:noProof/>
      <w:sz w:val="22"/>
      <w:lang w:eastAsia="en-US"/>
    </w:rPr>
  </w:style>
  <w:style w:type="paragraph" w:customStyle="1" w:styleId="Hdrterm">
    <w:name w:val="Hdr:term"/>
    <w:pPr>
      <w:keepNext/>
      <w:keepLines/>
      <w:spacing w:before="60" w:after="60" w:line="360" w:lineRule="exact"/>
      <w:jc w:val="center"/>
    </w:pPr>
    <w:rPr>
      <w:rFonts w:ascii="Helvetica" w:hAnsi="Helvetica"/>
      <w:b/>
      <w:lang w:eastAsia="en-US"/>
    </w:rPr>
  </w:style>
  <w:style w:type="paragraph" w:styleId="Header">
    <w:name w:val="header"/>
    <w:basedOn w:val="Normal"/>
    <w:pPr>
      <w:tabs>
        <w:tab w:val="center" w:pos="4320"/>
        <w:tab w:val="right" w:pos="8640"/>
      </w:tabs>
    </w:pPr>
    <w:rPr>
      <w:rFonts w:ascii="Helvetica" w:hAnsi="Helvetica"/>
    </w:rPr>
  </w:style>
  <w:style w:type="paragraph" w:customStyle="1" w:styleId="HeaderOddLine1">
    <w:name w:val="Header:Odd:Line 1"/>
    <w:basedOn w:val="Normal"/>
    <w:pPr>
      <w:tabs>
        <w:tab w:val="right" w:pos="9990"/>
      </w:tabs>
      <w:spacing w:before="160" w:after="40"/>
      <w:jc w:val="right"/>
    </w:pPr>
    <w:rPr>
      <w:rFonts w:ascii="Helvetica" w:hAnsi="Helvetica"/>
      <w:b/>
      <w:caps/>
      <w:noProof/>
      <w:snapToGrid w:val="0"/>
      <w:sz w:val="24"/>
    </w:rPr>
  </w:style>
  <w:style w:type="paragraph" w:customStyle="1" w:styleId="HeaderEvenLine1">
    <w:name w:val="Header:Even:Line 1"/>
    <w:basedOn w:val="HeaderOddLine1"/>
    <w:pPr>
      <w:jc w:val="left"/>
    </w:pPr>
  </w:style>
  <w:style w:type="paragraph" w:customStyle="1" w:styleId="HeaderOddLine2">
    <w:name w:val="Header:Odd:Line 2"/>
    <w:basedOn w:val="HeaderOddLine1"/>
    <w:pPr>
      <w:spacing w:before="40" w:after="0"/>
    </w:pPr>
    <w:rPr>
      <w:sz w:val="16"/>
    </w:rPr>
  </w:style>
  <w:style w:type="paragraph" w:customStyle="1" w:styleId="HeaderEvenLine2">
    <w:name w:val="Header:Even:Line 2"/>
    <w:basedOn w:val="HeaderOddLine2"/>
    <w:pPr>
      <w:jc w:val="left"/>
    </w:pPr>
  </w:style>
  <w:style w:type="paragraph" w:customStyle="1" w:styleId="Listb1">
    <w:name w:val="List:b1"/>
    <w:pPr>
      <w:numPr>
        <w:numId w:val="1"/>
      </w:numPr>
      <w:spacing w:before="120"/>
      <w:ind w:left="835"/>
      <w:jc w:val="both"/>
    </w:pPr>
    <w:rPr>
      <w:rFonts w:ascii="Helvetica" w:hAnsi="Helvetica"/>
      <w:lang w:eastAsia="en-US"/>
    </w:rPr>
  </w:style>
  <w:style w:type="paragraph" w:customStyle="1" w:styleId="Listb1c">
    <w:name w:val="List:b1_c"/>
    <w:pPr>
      <w:numPr>
        <w:numId w:val="2"/>
      </w:numPr>
      <w:spacing w:line="240" w:lineRule="exact"/>
      <w:jc w:val="both"/>
    </w:pPr>
    <w:rPr>
      <w:rFonts w:ascii="Helvetica" w:hAnsi="Helvetica"/>
      <w:lang w:eastAsia="en-US"/>
    </w:rPr>
  </w:style>
  <w:style w:type="paragraph" w:customStyle="1" w:styleId="Listb2">
    <w:name w:val="List:b2"/>
    <w:pPr>
      <w:numPr>
        <w:numId w:val="14"/>
      </w:numPr>
      <w:tabs>
        <w:tab w:val="clear" w:pos="0"/>
        <w:tab w:val="num" w:pos="835"/>
      </w:tabs>
      <w:spacing w:before="120"/>
      <w:ind w:left="1080" w:hanging="245"/>
      <w:jc w:val="both"/>
    </w:pPr>
    <w:rPr>
      <w:rFonts w:ascii="Helvetica" w:hAnsi="Helvetica"/>
      <w:lang w:eastAsia="en-US"/>
    </w:rPr>
  </w:style>
  <w:style w:type="paragraph" w:customStyle="1" w:styleId="ListKF1">
    <w:name w:val="List:KF1"/>
    <w:pPr>
      <w:spacing w:before="120" w:line="240" w:lineRule="exact"/>
      <w:ind w:left="360" w:hanging="360"/>
    </w:pPr>
    <w:rPr>
      <w:rFonts w:ascii="Helvetica" w:hAnsi="Helvetica"/>
      <w:b/>
      <w:lang w:eastAsia="en-US"/>
    </w:rPr>
  </w:style>
  <w:style w:type="paragraph" w:customStyle="1" w:styleId="ListKF1c">
    <w:name w:val="List:KF1_c"/>
    <w:pPr>
      <w:spacing w:line="240" w:lineRule="exact"/>
      <w:ind w:left="360" w:hanging="360"/>
    </w:pPr>
    <w:rPr>
      <w:rFonts w:ascii="Helvetica" w:hAnsi="Helvetica"/>
      <w:b/>
      <w:lang w:eastAsia="en-US"/>
    </w:rPr>
  </w:style>
  <w:style w:type="paragraph" w:customStyle="1" w:styleId="ListKF1sub1">
    <w:name w:val="List:KF1sub1"/>
    <w:pPr>
      <w:keepLines/>
      <w:spacing w:line="240" w:lineRule="exact"/>
      <w:ind w:left="360"/>
    </w:pPr>
    <w:rPr>
      <w:rFonts w:ascii="Helvetica" w:hAnsi="Helvetica"/>
      <w:b/>
      <w:lang w:eastAsia="en-US"/>
    </w:rPr>
  </w:style>
  <w:style w:type="paragraph" w:customStyle="1" w:styleId="ListKF1sub2">
    <w:name w:val="List:KF1sub2"/>
    <w:pPr>
      <w:keepLines/>
      <w:spacing w:line="240" w:lineRule="exact"/>
      <w:ind w:left="720"/>
    </w:pPr>
    <w:rPr>
      <w:rFonts w:ascii="Helvetica" w:hAnsi="Helvetica"/>
      <w:b/>
      <w:lang w:eastAsia="en-US"/>
    </w:rPr>
  </w:style>
  <w:style w:type="paragraph" w:customStyle="1" w:styleId="ListKF2">
    <w:name w:val="List:KF2"/>
    <w:pPr>
      <w:keepLines/>
      <w:spacing w:line="240" w:lineRule="exact"/>
      <w:ind w:left="720" w:hanging="360"/>
    </w:pPr>
    <w:rPr>
      <w:rFonts w:ascii="Helvetica" w:hAnsi="Helvetica"/>
      <w:b/>
      <w:lang w:eastAsia="en-US"/>
    </w:rPr>
  </w:style>
  <w:style w:type="paragraph" w:customStyle="1" w:styleId="Listn1">
    <w:name w:val="List:n1"/>
    <w:pPr>
      <w:spacing w:before="120" w:line="240" w:lineRule="exact"/>
      <w:ind w:left="840" w:hanging="360"/>
      <w:jc w:val="both"/>
    </w:pPr>
    <w:rPr>
      <w:rFonts w:ascii="Helvetica" w:hAnsi="Helvetica"/>
      <w:lang w:eastAsia="en-US"/>
    </w:rPr>
  </w:style>
  <w:style w:type="paragraph" w:customStyle="1" w:styleId="Listpara1">
    <w:name w:val="List:para1"/>
    <w:pPr>
      <w:spacing w:before="120" w:line="240" w:lineRule="exact"/>
      <w:ind w:left="840"/>
      <w:jc w:val="both"/>
    </w:pPr>
    <w:rPr>
      <w:rFonts w:ascii="Helvetica" w:hAnsi="Helvetica"/>
      <w:lang w:eastAsia="en-US"/>
    </w:rPr>
  </w:style>
  <w:style w:type="paragraph" w:customStyle="1" w:styleId="Listsbb1">
    <w:name w:val="List:sb_b1"/>
    <w:pPr>
      <w:numPr>
        <w:numId w:val="13"/>
      </w:numPr>
      <w:spacing w:before="120" w:line="240" w:lineRule="exact"/>
      <w:ind w:left="1350" w:hanging="270"/>
      <w:jc w:val="both"/>
    </w:pPr>
    <w:rPr>
      <w:rFonts w:ascii="Helvetica" w:hAnsi="Helvetica"/>
      <w:lang w:eastAsia="en-US"/>
    </w:rPr>
  </w:style>
  <w:style w:type="paragraph" w:customStyle="1" w:styleId="Listsbn1">
    <w:name w:val="List:sb_n1"/>
    <w:pPr>
      <w:spacing w:before="120" w:line="240" w:lineRule="exact"/>
      <w:ind w:left="1200" w:hanging="360"/>
      <w:jc w:val="both"/>
    </w:pPr>
    <w:rPr>
      <w:rFonts w:ascii="Helvetica" w:hAnsi="Helvetica"/>
      <w:lang w:eastAsia="en-US"/>
    </w:rPr>
  </w:style>
  <w:style w:type="paragraph" w:customStyle="1" w:styleId="Listseparator">
    <w:name w:val="List:separator"/>
    <w:pPr>
      <w:keepNext/>
      <w:keepLines/>
      <w:tabs>
        <w:tab w:val="left" w:pos="0"/>
      </w:tabs>
    </w:pPr>
    <w:rPr>
      <w:rFonts w:ascii="Helvetica" w:hAnsi="Helvetica"/>
      <w:sz w:val="12"/>
      <w:lang w:eastAsia="en-US"/>
    </w:rPr>
  </w:style>
  <w:style w:type="paragraph" w:customStyle="1" w:styleId="Liststep">
    <w:name w:val="List:step"/>
    <w:pPr>
      <w:spacing w:line="240" w:lineRule="exact"/>
      <w:ind w:left="960" w:hanging="960"/>
      <w:jc w:val="both"/>
    </w:pPr>
    <w:rPr>
      <w:rFonts w:ascii="Helvetica" w:hAnsi="Helvetica"/>
      <w:lang w:eastAsia="en-US"/>
    </w:rPr>
  </w:style>
  <w:style w:type="paragraph" w:customStyle="1" w:styleId="Notescaution">
    <w:name w:val="Notes:caution"/>
    <w:pPr>
      <w:spacing w:before="120" w:line="220" w:lineRule="exact"/>
      <w:jc w:val="center"/>
    </w:pPr>
    <w:rPr>
      <w:rFonts w:ascii="Helvetica" w:hAnsi="Helvetica"/>
      <w:b/>
      <w:caps/>
      <w:noProof/>
      <w:sz w:val="18"/>
      <w:lang w:eastAsia="en-US"/>
    </w:rPr>
  </w:style>
  <w:style w:type="paragraph" w:customStyle="1" w:styleId="Notesfootnote">
    <w:name w:val="Notes:footnote"/>
    <w:pPr>
      <w:spacing w:line="200" w:lineRule="exact"/>
      <w:ind w:left="360" w:hanging="360"/>
      <w:jc w:val="both"/>
    </w:pPr>
    <w:rPr>
      <w:rFonts w:ascii="Helvetica" w:hAnsi="Helvetica"/>
      <w:sz w:val="16"/>
      <w:lang w:eastAsia="en-US"/>
    </w:rPr>
  </w:style>
  <w:style w:type="paragraph" w:customStyle="1" w:styleId="NotesMax">
    <w:name w:val="Notes:Max"/>
    <w:pPr>
      <w:keepLines/>
      <w:tabs>
        <w:tab w:val="left" w:pos="120"/>
      </w:tabs>
      <w:spacing w:before="120" w:line="200" w:lineRule="exact"/>
      <w:ind w:left="120" w:hanging="120"/>
      <w:jc w:val="both"/>
    </w:pPr>
    <w:rPr>
      <w:rFonts w:ascii="Helvetica" w:hAnsi="Helvetica"/>
      <w:sz w:val="16"/>
      <w:lang w:eastAsia="en-US"/>
    </w:rPr>
  </w:style>
  <w:style w:type="paragraph" w:customStyle="1" w:styleId="Notesnote">
    <w:name w:val="Notes:note"/>
    <w:pPr>
      <w:keepLines/>
      <w:spacing w:line="200" w:lineRule="exact"/>
      <w:ind w:left="701" w:hanging="701"/>
      <w:jc w:val="both"/>
    </w:pPr>
    <w:rPr>
      <w:rFonts w:ascii="Helvetica" w:hAnsi="Helvetica"/>
      <w:sz w:val="16"/>
      <w:lang w:eastAsia="en-US"/>
    </w:rPr>
  </w:style>
  <w:style w:type="paragraph" w:customStyle="1" w:styleId="Notesnote1">
    <w:name w:val="Notes:note1"/>
    <w:next w:val="Normal"/>
    <w:pPr>
      <w:keepLines/>
      <w:tabs>
        <w:tab w:val="left" w:pos="757"/>
      </w:tabs>
      <w:spacing w:line="200" w:lineRule="exact"/>
      <w:ind w:left="756" w:hanging="756"/>
      <w:jc w:val="both"/>
    </w:pPr>
    <w:rPr>
      <w:rFonts w:ascii="Helvetica" w:hAnsi="Helvetica"/>
      <w:sz w:val="16"/>
      <w:lang w:eastAsia="en-US"/>
    </w:rPr>
  </w:style>
  <w:style w:type="paragraph" w:customStyle="1" w:styleId="Notesnote1Ref">
    <w:name w:val="Notes:note1Ref"/>
    <w:pPr>
      <w:keepNext/>
      <w:tabs>
        <w:tab w:val="left" w:pos="756"/>
      </w:tabs>
      <w:spacing w:line="200" w:lineRule="exact"/>
      <w:ind w:left="756" w:hanging="756"/>
      <w:jc w:val="both"/>
    </w:pPr>
    <w:rPr>
      <w:rFonts w:ascii="Helvetica" w:hAnsi="Helvetica"/>
      <w:sz w:val="16"/>
      <w:lang w:eastAsia="en-US"/>
    </w:rPr>
  </w:style>
  <w:style w:type="paragraph" w:customStyle="1" w:styleId="NotesnoteA">
    <w:name w:val="Notes:noteA"/>
    <w:pPr>
      <w:keepLines/>
      <w:tabs>
        <w:tab w:val="left" w:pos="756"/>
      </w:tabs>
      <w:spacing w:line="200" w:lineRule="exact"/>
      <w:ind w:left="756" w:hanging="756"/>
      <w:jc w:val="both"/>
    </w:pPr>
    <w:rPr>
      <w:rFonts w:ascii="Helvetica" w:hAnsi="Helvetica"/>
      <w:sz w:val="16"/>
      <w:lang w:eastAsia="en-US"/>
    </w:rPr>
  </w:style>
  <w:style w:type="paragraph" w:customStyle="1" w:styleId="Notesnotes">
    <w:name w:val="Notes:notes"/>
    <w:next w:val="Normal"/>
    <w:pPr>
      <w:keepNext/>
      <w:keepLines/>
      <w:tabs>
        <w:tab w:val="right" w:pos="876"/>
        <w:tab w:val="left" w:pos="960"/>
      </w:tabs>
      <w:spacing w:line="200" w:lineRule="exact"/>
      <w:ind w:left="960" w:hanging="960"/>
      <w:jc w:val="both"/>
    </w:pPr>
    <w:rPr>
      <w:rFonts w:ascii="Helvetica" w:hAnsi="Helvetica"/>
      <w:sz w:val="16"/>
      <w:lang w:eastAsia="en-US"/>
    </w:rPr>
  </w:style>
  <w:style w:type="paragraph" w:customStyle="1" w:styleId="NotesnotesA">
    <w:name w:val="Notes:notesA"/>
    <w:pPr>
      <w:keepNext/>
      <w:keepLines/>
      <w:tabs>
        <w:tab w:val="right" w:pos="876"/>
        <w:tab w:val="left" w:pos="1008"/>
      </w:tabs>
      <w:spacing w:line="200" w:lineRule="exact"/>
      <w:ind w:left="1008" w:hanging="1008"/>
      <w:jc w:val="both"/>
    </w:pPr>
    <w:rPr>
      <w:rFonts w:ascii="Helvetica" w:hAnsi="Helvetica"/>
      <w:sz w:val="16"/>
      <w:lang w:eastAsia="en-US"/>
    </w:rPr>
  </w:style>
  <w:style w:type="paragraph" w:customStyle="1" w:styleId="Notesnotesmore">
    <w:name w:val="Notes:notesmore"/>
    <w:pPr>
      <w:keepLines/>
      <w:tabs>
        <w:tab w:val="right" w:pos="876"/>
        <w:tab w:val="left" w:pos="960"/>
      </w:tabs>
      <w:spacing w:line="200" w:lineRule="exact"/>
      <w:ind w:left="960" w:hanging="960"/>
      <w:jc w:val="both"/>
    </w:pPr>
    <w:rPr>
      <w:rFonts w:ascii="Helvetica" w:hAnsi="Helvetica"/>
      <w:sz w:val="16"/>
      <w:lang w:eastAsia="en-US"/>
    </w:rPr>
  </w:style>
  <w:style w:type="paragraph" w:customStyle="1" w:styleId="NotesnotesmoreA">
    <w:name w:val="Notes:notesmoreA"/>
    <w:pPr>
      <w:keepLines/>
      <w:tabs>
        <w:tab w:val="right" w:pos="876"/>
        <w:tab w:val="left" w:pos="1008"/>
      </w:tabs>
      <w:spacing w:line="200" w:lineRule="exact"/>
      <w:ind w:left="1008" w:hanging="1008"/>
      <w:jc w:val="both"/>
    </w:pPr>
    <w:rPr>
      <w:rFonts w:ascii="Helvetica" w:hAnsi="Helvetica"/>
      <w:sz w:val="16"/>
      <w:lang w:eastAsia="en-US"/>
    </w:rPr>
  </w:style>
  <w:style w:type="paragraph" w:customStyle="1" w:styleId="NotesnotesmoreRef">
    <w:name w:val="Notes:notesmoreRef"/>
    <w:pPr>
      <w:keepLines/>
      <w:tabs>
        <w:tab w:val="right" w:pos="876"/>
        <w:tab w:val="left" w:pos="960"/>
      </w:tabs>
      <w:spacing w:line="200" w:lineRule="exact"/>
      <w:ind w:left="960" w:hanging="960"/>
      <w:jc w:val="both"/>
    </w:pPr>
    <w:rPr>
      <w:rFonts w:ascii="Helvetica" w:hAnsi="Helvetica"/>
      <w:sz w:val="16"/>
      <w:lang w:eastAsia="en-US"/>
    </w:rPr>
  </w:style>
  <w:style w:type="paragraph" w:customStyle="1" w:styleId="NotesnotesRef">
    <w:name w:val="Notes:notesRef"/>
    <w:pPr>
      <w:tabs>
        <w:tab w:val="right" w:pos="876"/>
        <w:tab w:val="left" w:pos="960"/>
      </w:tabs>
      <w:spacing w:line="200" w:lineRule="exact"/>
      <w:ind w:left="996" w:hanging="996"/>
      <w:jc w:val="both"/>
    </w:pPr>
    <w:rPr>
      <w:rFonts w:ascii="Helvetica" w:hAnsi="Helvetica"/>
      <w:sz w:val="16"/>
      <w:lang w:eastAsia="en-US"/>
    </w:rPr>
  </w:style>
  <w:style w:type="paragraph" w:customStyle="1" w:styleId="Notessimple">
    <w:name w:val="Notes:simple"/>
    <w:pPr>
      <w:keepLines/>
      <w:spacing w:line="200" w:lineRule="exact"/>
      <w:jc w:val="both"/>
    </w:pPr>
    <w:rPr>
      <w:rFonts w:ascii="Helvetica" w:hAnsi="Helvetica"/>
      <w:sz w:val="16"/>
      <w:lang w:eastAsia="en-US"/>
    </w:rPr>
  </w:style>
  <w:style w:type="paragraph" w:customStyle="1" w:styleId="NotesSym1dgr">
    <w:name w:val="Notes:Sym:1dgr"/>
    <w:next w:val="NotesSym2ddgr"/>
    <w:pPr>
      <w:keepLines/>
      <w:numPr>
        <w:numId w:val="3"/>
      </w:numPr>
      <w:spacing w:line="200" w:lineRule="exact"/>
      <w:jc w:val="both"/>
    </w:pPr>
    <w:rPr>
      <w:rFonts w:ascii="Helvetica" w:hAnsi="Helvetica"/>
      <w:sz w:val="16"/>
      <w:lang w:eastAsia="en-US"/>
    </w:rPr>
  </w:style>
  <w:style w:type="paragraph" w:customStyle="1" w:styleId="NotesSym2ddgr">
    <w:name w:val="Notes:Sym:2ddgr"/>
    <w:next w:val="NotesSym3sec"/>
    <w:pPr>
      <w:keepLines/>
      <w:numPr>
        <w:numId w:val="4"/>
      </w:numPr>
      <w:spacing w:line="200" w:lineRule="exact"/>
      <w:jc w:val="both"/>
    </w:pPr>
    <w:rPr>
      <w:rFonts w:ascii="Helvetica" w:hAnsi="Helvetica"/>
      <w:sz w:val="16"/>
      <w:lang w:eastAsia="en-US"/>
    </w:rPr>
  </w:style>
  <w:style w:type="paragraph" w:customStyle="1" w:styleId="NotesSym3sec">
    <w:name w:val="Notes:Sym:3sec"/>
    <w:next w:val="NotesSym4para"/>
    <w:pPr>
      <w:keepLines/>
      <w:numPr>
        <w:numId w:val="11"/>
      </w:numPr>
      <w:spacing w:line="200" w:lineRule="exact"/>
      <w:jc w:val="both"/>
    </w:pPr>
    <w:rPr>
      <w:rFonts w:ascii="Helvetica" w:hAnsi="Helvetica"/>
      <w:sz w:val="16"/>
      <w:lang w:eastAsia="en-US"/>
    </w:rPr>
  </w:style>
  <w:style w:type="paragraph" w:customStyle="1" w:styleId="NotesSym4para">
    <w:name w:val="Notes:Sym:4para"/>
    <w:next w:val="NotesSym5pound"/>
    <w:pPr>
      <w:keepLines/>
      <w:numPr>
        <w:numId w:val="5"/>
      </w:numPr>
      <w:spacing w:line="200" w:lineRule="exact"/>
      <w:jc w:val="both"/>
    </w:pPr>
    <w:rPr>
      <w:rFonts w:ascii="Helvetica" w:hAnsi="Helvetica"/>
      <w:sz w:val="16"/>
      <w:lang w:eastAsia="en-US"/>
    </w:rPr>
  </w:style>
  <w:style w:type="paragraph" w:customStyle="1" w:styleId="NotesSym5pound">
    <w:name w:val="Notes:Sym:5pound"/>
    <w:next w:val="NotesSym6parll"/>
    <w:pPr>
      <w:keepLines/>
      <w:numPr>
        <w:numId w:val="10"/>
      </w:numPr>
      <w:spacing w:line="200" w:lineRule="exact"/>
      <w:jc w:val="both"/>
    </w:pPr>
    <w:rPr>
      <w:rFonts w:ascii="Helvetica" w:hAnsi="Helvetica"/>
      <w:sz w:val="16"/>
      <w:lang w:eastAsia="en-US"/>
    </w:rPr>
  </w:style>
  <w:style w:type="paragraph" w:customStyle="1" w:styleId="NotesSym6parll">
    <w:name w:val="Notes:Sym:6parll"/>
    <w:next w:val="NotesSym7star"/>
    <w:pPr>
      <w:keepLines/>
      <w:numPr>
        <w:numId w:val="6"/>
      </w:numPr>
      <w:spacing w:line="200" w:lineRule="exact"/>
      <w:jc w:val="both"/>
    </w:pPr>
    <w:rPr>
      <w:rFonts w:ascii="Helvetica" w:hAnsi="Helvetica"/>
      <w:sz w:val="16"/>
      <w:lang w:eastAsia="en-US"/>
    </w:rPr>
  </w:style>
  <w:style w:type="paragraph" w:customStyle="1" w:styleId="NotesSym7star">
    <w:name w:val="Notes:Sym:7star"/>
    <w:next w:val="NotesSym8sqr"/>
    <w:pPr>
      <w:keepLines/>
      <w:numPr>
        <w:numId w:val="7"/>
      </w:numPr>
      <w:spacing w:line="200" w:lineRule="exact"/>
      <w:jc w:val="both"/>
    </w:pPr>
    <w:rPr>
      <w:rFonts w:ascii="Helvetica" w:hAnsi="Helvetica"/>
      <w:sz w:val="16"/>
      <w:lang w:eastAsia="en-US"/>
    </w:rPr>
  </w:style>
  <w:style w:type="paragraph" w:customStyle="1" w:styleId="NotesSym8sqr">
    <w:name w:val="Notes:Sym:8sqr"/>
    <w:next w:val="NotesSym9dia"/>
    <w:pPr>
      <w:keepLines/>
      <w:numPr>
        <w:numId w:val="8"/>
      </w:numPr>
      <w:spacing w:line="200" w:lineRule="exact"/>
      <w:jc w:val="both"/>
    </w:pPr>
    <w:rPr>
      <w:rFonts w:ascii="Helvetica" w:hAnsi="Helvetica"/>
      <w:sz w:val="16"/>
      <w:lang w:eastAsia="en-US"/>
    </w:rPr>
  </w:style>
  <w:style w:type="paragraph" w:customStyle="1" w:styleId="NotesSym9dia">
    <w:name w:val="Notes:Sym:9dia"/>
    <w:next w:val="para"/>
    <w:pPr>
      <w:keepLines/>
      <w:numPr>
        <w:numId w:val="9"/>
      </w:numPr>
      <w:spacing w:line="200" w:lineRule="exact"/>
      <w:jc w:val="both"/>
    </w:pPr>
    <w:rPr>
      <w:rFonts w:ascii="Helvetica" w:hAnsi="Helvetica"/>
      <w:sz w:val="16"/>
      <w:lang w:eastAsia="en-US"/>
    </w:rPr>
  </w:style>
  <w:style w:type="paragraph" w:customStyle="1" w:styleId="Noteswarning">
    <w:name w:val="Notes:warning"/>
    <w:pPr>
      <w:pBdr>
        <w:top w:val="single" w:sz="6" w:space="1" w:color="auto"/>
        <w:left w:val="single" w:sz="6" w:space="1" w:color="auto"/>
        <w:bottom w:val="single" w:sz="6" w:space="1" w:color="auto"/>
        <w:right w:val="single" w:sz="6" w:space="1" w:color="auto"/>
      </w:pBdr>
      <w:spacing w:before="120" w:line="220" w:lineRule="exact"/>
      <w:jc w:val="center"/>
    </w:pPr>
    <w:rPr>
      <w:rFonts w:ascii="Helvetica" w:hAnsi="Helvetica"/>
      <w:b/>
      <w:caps/>
      <w:noProof/>
      <w:sz w:val="18"/>
      <w:lang w:eastAsia="en-US"/>
    </w:rPr>
  </w:style>
  <w:style w:type="character" w:styleId="PageNumber">
    <w:name w:val="page number"/>
    <w:basedOn w:val="DefaultParagraphFont"/>
    <w:rPr>
      <w:rFonts w:ascii="Helvetica" w:hAnsi="Helvetica"/>
      <w:sz w:val="16"/>
    </w:rPr>
  </w:style>
  <w:style w:type="paragraph" w:customStyle="1" w:styleId="PageAddress">
    <w:name w:val="Page:Address"/>
    <w:pPr>
      <w:jc w:val="center"/>
    </w:pPr>
    <w:rPr>
      <w:rFonts w:ascii="Helvetica" w:hAnsi="Helvetica"/>
      <w:b/>
      <w:caps/>
      <w:noProof/>
      <w:sz w:val="12"/>
      <w:lang w:eastAsia="en-US"/>
    </w:rPr>
  </w:style>
  <w:style w:type="paragraph" w:customStyle="1" w:styleId="PageCopyright">
    <w:name w:val="Page:Copyright"/>
    <w:pPr>
      <w:keepLines/>
      <w:jc w:val="right"/>
    </w:pPr>
    <w:rPr>
      <w:rFonts w:ascii="Helvetica" w:hAnsi="Helvetica"/>
      <w:sz w:val="14"/>
      <w:lang w:eastAsia="en-US"/>
    </w:rPr>
  </w:style>
  <w:style w:type="paragraph" w:customStyle="1" w:styleId="PageDate">
    <w:name w:val="Page:Date"/>
    <w:pPr>
      <w:keepLines/>
      <w:jc w:val="right"/>
    </w:pPr>
    <w:rPr>
      <w:rFonts w:ascii="Helvetica" w:hAnsi="Helvetica"/>
      <w:caps/>
      <w:sz w:val="14"/>
      <w:lang w:eastAsia="en-US"/>
    </w:rPr>
  </w:style>
  <w:style w:type="paragraph" w:customStyle="1" w:styleId="PageDateEvenPage">
    <w:name w:val="Page:Date:EvenPage"/>
    <w:basedOn w:val="PageDate"/>
    <w:pPr>
      <w:pBdr>
        <w:bottom w:val="single" w:sz="24" w:space="1" w:color="auto"/>
      </w:pBdr>
      <w:jc w:val="left"/>
    </w:pPr>
  </w:style>
  <w:style w:type="paragraph" w:customStyle="1" w:styleId="PageProdStageStmnt">
    <w:name w:val="Page:ProdStageStmnt"/>
    <w:pPr>
      <w:spacing w:line="120" w:lineRule="exact"/>
      <w:jc w:val="both"/>
    </w:pPr>
    <w:rPr>
      <w:rFonts w:ascii="Arial Narrow" w:hAnsi="Arial Narrow"/>
      <w:b/>
      <w:noProof/>
      <w:spacing w:val="-4"/>
      <w:sz w:val="12"/>
      <w:lang w:eastAsia="en-US"/>
    </w:rPr>
  </w:style>
  <w:style w:type="paragraph" w:customStyle="1" w:styleId="PageTitleL1">
    <w:name w:val="Page:Title:L1"/>
    <w:next w:val="Normal"/>
    <w:pPr>
      <w:keepNext/>
      <w:keepLines/>
      <w:tabs>
        <w:tab w:val="right" w:pos="10140"/>
      </w:tabs>
      <w:spacing w:line="280" w:lineRule="exact"/>
    </w:pPr>
    <w:rPr>
      <w:rFonts w:ascii="Helvetica-Narrow" w:hAnsi="Helvetica-Narrow"/>
      <w:b/>
      <w:caps/>
      <w:sz w:val="28"/>
      <w:lang w:eastAsia="en-US"/>
    </w:rPr>
  </w:style>
  <w:style w:type="paragraph" w:customStyle="1" w:styleId="PageTitleL2">
    <w:name w:val="Page:Title:L2"/>
    <w:basedOn w:val="PageTitleL1"/>
    <w:next w:val="Normal"/>
  </w:style>
  <w:style w:type="paragraph" w:customStyle="1" w:styleId="PageTitleL3">
    <w:name w:val="Page:Title:L3"/>
    <w:basedOn w:val="PageTitleL1"/>
    <w:next w:val="PageDate"/>
  </w:style>
  <w:style w:type="paragraph" w:customStyle="1" w:styleId="PageTitleR1">
    <w:name w:val="Page:Title:R1"/>
    <w:next w:val="Normal"/>
    <w:pPr>
      <w:keepNext/>
      <w:keepLines/>
      <w:tabs>
        <w:tab w:val="right" w:pos="10140"/>
      </w:tabs>
      <w:spacing w:line="280" w:lineRule="exact"/>
    </w:pPr>
    <w:rPr>
      <w:rFonts w:ascii="Helvetica-Narrow" w:hAnsi="Helvetica-Narrow"/>
      <w:b/>
      <w:caps/>
      <w:sz w:val="28"/>
      <w:lang w:eastAsia="en-US"/>
    </w:rPr>
  </w:style>
  <w:style w:type="paragraph" w:customStyle="1" w:styleId="PageTitleR2">
    <w:name w:val="Page:Title:R2"/>
    <w:basedOn w:val="PageTitleR1"/>
    <w:next w:val="Normal"/>
    <w:pPr>
      <w:jc w:val="right"/>
    </w:pPr>
  </w:style>
  <w:style w:type="paragraph" w:customStyle="1" w:styleId="PageTitleR3">
    <w:name w:val="Page:Title:R3"/>
    <w:basedOn w:val="PageTitleR1"/>
    <w:next w:val="PageDate"/>
    <w:pPr>
      <w:jc w:val="right"/>
    </w:pPr>
  </w:style>
  <w:style w:type="paragraph" w:customStyle="1" w:styleId="Page1Frame">
    <w:name w:val="Page1Frame"/>
    <w:rPr>
      <w:rFonts w:ascii="Helvetica" w:hAnsi="Helvetica"/>
      <w:sz w:val="12"/>
      <w:lang w:eastAsia="en-US"/>
    </w:rPr>
  </w:style>
  <w:style w:type="paragraph" w:customStyle="1" w:styleId="para">
    <w:name w:val="para"/>
    <w:link w:val="paraChar"/>
    <w:pPr>
      <w:spacing w:before="120" w:line="240" w:lineRule="exact"/>
      <w:ind w:left="480"/>
      <w:jc w:val="both"/>
    </w:pPr>
    <w:rPr>
      <w:rFonts w:ascii="Helvetica" w:hAnsi="Helvetica"/>
      <w:lang w:eastAsia="en-US"/>
    </w:rPr>
  </w:style>
  <w:style w:type="paragraph" w:styleId="PlainText">
    <w:name w:val="Plain Text"/>
    <w:basedOn w:val="Normal"/>
    <w:rPr>
      <w:rFonts w:ascii="Courier New" w:hAnsi="Courier New"/>
    </w:rPr>
  </w:style>
  <w:style w:type="paragraph" w:customStyle="1" w:styleId="Table">
    <w:name w:val="Table:#"/>
    <w:next w:val="para"/>
    <w:pPr>
      <w:keepNext/>
      <w:keepLines/>
      <w:spacing w:before="120" w:after="120" w:line="240" w:lineRule="exact"/>
      <w:jc w:val="center"/>
    </w:pPr>
    <w:rPr>
      <w:rFonts w:ascii="Helvetica" w:hAnsi="Helvetica"/>
      <w:b/>
      <w:lang w:eastAsia="en-US"/>
    </w:rPr>
  </w:style>
  <w:style w:type="paragraph" w:customStyle="1" w:styleId="Tablecontinued">
    <w:name w:val="Table:#(continued)"/>
    <w:basedOn w:val="Table"/>
    <w:next w:val="para"/>
  </w:style>
  <w:style w:type="paragraph" w:customStyle="1" w:styleId="Table10">
    <w:name w:val="Table:10"/>
    <w:pPr>
      <w:keepNext/>
      <w:keepLines/>
      <w:spacing w:before="240" w:after="120" w:line="240" w:lineRule="exact"/>
      <w:jc w:val="center"/>
    </w:pPr>
    <w:rPr>
      <w:rFonts w:ascii="Helvetica" w:hAnsi="Helvetica"/>
      <w:b/>
      <w:lang w:eastAsia="en-US"/>
    </w:rPr>
  </w:style>
  <w:style w:type="paragraph" w:customStyle="1" w:styleId="Table10FlushLeft">
    <w:name w:val="Table:10:FlushLeft"/>
    <w:basedOn w:val="Table10"/>
    <w:pPr>
      <w:jc w:val="left"/>
    </w:pPr>
  </w:style>
  <w:style w:type="paragraph" w:customStyle="1" w:styleId="Table8">
    <w:name w:val="Table:8"/>
    <w:pPr>
      <w:keepNext/>
      <w:keepLines/>
      <w:spacing w:before="60" w:after="40"/>
      <w:jc w:val="center"/>
    </w:pPr>
    <w:rPr>
      <w:rFonts w:ascii="Helvetica" w:hAnsi="Helvetica"/>
      <w:b/>
      <w:caps/>
      <w:sz w:val="16"/>
      <w:lang w:eastAsia="en-US"/>
    </w:rPr>
  </w:style>
  <w:style w:type="paragraph" w:customStyle="1" w:styleId="Table8FlushLeft">
    <w:name w:val="Table:8:FlushLeft"/>
    <w:pPr>
      <w:spacing w:before="60" w:after="40"/>
    </w:pPr>
    <w:rPr>
      <w:rFonts w:ascii="Helvetica" w:hAnsi="Helvetica"/>
      <w:b/>
      <w:caps/>
      <w:noProof/>
      <w:sz w:val="16"/>
      <w:lang w:eastAsia="en-US"/>
    </w:rPr>
  </w:style>
  <w:style w:type="paragraph" w:customStyle="1" w:styleId="Tablecenter">
    <w:name w:val="Table:center"/>
    <w:pPr>
      <w:spacing w:after="40" w:line="240" w:lineRule="exact"/>
      <w:jc w:val="center"/>
    </w:pPr>
    <w:rPr>
      <w:rFonts w:ascii="Helvetica" w:hAnsi="Helvetica"/>
      <w:sz w:val="16"/>
      <w:lang w:eastAsia="en-US"/>
    </w:rPr>
  </w:style>
  <w:style w:type="paragraph" w:customStyle="1" w:styleId="Tablehdr">
    <w:name w:val="Table:hdr"/>
    <w:pPr>
      <w:keepNext/>
      <w:spacing w:after="40" w:line="240" w:lineRule="exact"/>
      <w:jc w:val="center"/>
    </w:pPr>
    <w:rPr>
      <w:rFonts w:ascii="Helvetica" w:hAnsi="Helvetica"/>
      <w:b/>
      <w:caps/>
      <w:sz w:val="16"/>
      <w:lang w:eastAsia="en-US"/>
    </w:rPr>
  </w:style>
  <w:style w:type="paragraph" w:customStyle="1" w:styleId="TablehdrL">
    <w:name w:val="Table:hdrL"/>
    <w:pPr>
      <w:spacing w:after="40" w:line="240" w:lineRule="exact"/>
    </w:pPr>
    <w:rPr>
      <w:rFonts w:ascii="Helvetica" w:hAnsi="Helvetica"/>
      <w:b/>
      <w:caps/>
      <w:sz w:val="16"/>
      <w:lang w:eastAsia="en-US"/>
    </w:rPr>
  </w:style>
  <w:style w:type="paragraph" w:customStyle="1" w:styleId="TablehdrR">
    <w:name w:val="Table:hdrR"/>
    <w:pPr>
      <w:tabs>
        <w:tab w:val="left" w:pos="0"/>
      </w:tabs>
      <w:spacing w:after="40" w:line="240" w:lineRule="exact"/>
      <w:jc w:val="right"/>
    </w:pPr>
    <w:rPr>
      <w:rFonts w:ascii="Helvetica" w:hAnsi="Helvetica"/>
      <w:b/>
      <w:caps/>
      <w:sz w:val="16"/>
      <w:lang w:eastAsia="en-US"/>
    </w:rPr>
  </w:style>
  <w:style w:type="paragraph" w:customStyle="1" w:styleId="Tableleft">
    <w:name w:val="Table:left"/>
    <w:pPr>
      <w:spacing w:after="40" w:line="240" w:lineRule="exact"/>
    </w:pPr>
    <w:rPr>
      <w:rFonts w:ascii="Helvetica" w:hAnsi="Helvetica"/>
      <w:noProof/>
      <w:sz w:val="16"/>
      <w:lang w:eastAsia="en-US"/>
    </w:rPr>
  </w:style>
  <w:style w:type="paragraph" w:customStyle="1" w:styleId="Tablepara">
    <w:name w:val="Table:para"/>
    <w:pPr>
      <w:tabs>
        <w:tab w:val="left" w:pos="59"/>
      </w:tabs>
      <w:spacing w:after="40" w:line="240" w:lineRule="exact"/>
      <w:jc w:val="both"/>
    </w:pPr>
    <w:rPr>
      <w:rFonts w:ascii="Helvetica" w:hAnsi="Helvetica"/>
      <w:sz w:val="16"/>
      <w:lang w:eastAsia="en-US"/>
    </w:rPr>
  </w:style>
  <w:style w:type="paragraph" w:customStyle="1" w:styleId="Tableright">
    <w:name w:val="Table:right"/>
    <w:pPr>
      <w:tabs>
        <w:tab w:val="left" w:pos="0"/>
      </w:tabs>
      <w:spacing w:after="40" w:line="240" w:lineRule="exact"/>
      <w:jc w:val="right"/>
    </w:pPr>
    <w:rPr>
      <w:rFonts w:ascii="Helvetica" w:hAnsi="Helvetica"/>
      <w:sz w:val="16"/>
      <w:lang w:eastAsia="en-US"/>
    </w:rPr>
  </w:style>
  <w:style w:type="paragraph" w:styleId="Title">
    <w:name w:val="Title"/>
    <w:basedOn w:val="Header"/>
    <w:next w:val="Heading1"/>
    <w:qFormat/>
    <w:rsid w:val="003043ED"/>
    <w:pPr>
      <w:spacing w:after="240"/>
      <w:jc w:val="center"/>
      <w:outlineLvl w:val="0"/>
    </w:pPr>
    <w:rPr>
      <w:rFonts w:ascii="Arial" w:hAnsi="Arial"/>
      <w:b/>
      <w:kern w:val="28"/>
      <w:sz w:val="32"/>
    </w:rPr>
  </w:style>
  <w:style w:type="paragraph" w:customStyle="1" w:styleId="unruled">
    <w:name w:val="unruled"/>
    <w:pPr>
      <w:keepNext/>
      <w:keepLines/>
      <w:tabs>
        <w:tab w:val="right" w:leader="dot" w:pos="10080"/>
      </w:tabs>
      <w:spacing w:line="240" w:lineRule="exact"/>
      <w:ind w:left="480"/>
      <w:jc w:val="both"/>
    </w:pPr>
    <w:rPr>
      <w:rFonts w:ascii="Helvetica" w:hAnsi="Helvetica"/>
      <w:lang w:eastAsia="en-US"/>
    </w:rPr>
  </w:style>
  <w:style w:type="paragraph" w:customStyle="1" w:styleId="Listb3">
    <w:name w:val="List:b3"/>
    <w:basedOn w:val="Normal"/>
    <w:pPr>
      <w:numPr>
        <w:numId w:val="12"/>
      </w:numPr>
      <w:tabs>
        <w:tab w:val="clear" w:pos="360"/>
        <w:tab w:val="num" w:pos="1800"/>
      </w:tabs>
      <w:spacing w:before="21"/>
      <w:ind w:left="1800"/>
    </w:pPr>
    <w:rPr>
      <w:snapToGrid w:val="0"/>
      <w:sz w:val="22"/>
    </w:rPr>
  </w:style>
  <w:style w:type="character" w:styleId="CommentReference">
    <w:name w:val="annotation reference"/>
    <w:basedOn w:val="DefaultParagraphFont"/>
    <w:semiHidden/>
    <w:rPr>
      <w:sz w:val="16"/>
    </w:rPr>
  </w:style>
  <w:style w:type="paragraph" w:customStyle="1" w:styleId="Capfig">
    <w:name w:val="Cap:fig"/>
    <w:next w:val="para"/>
    <w:pPr>
      <w:keepLines/>
      <w:numPr>
        <w:numId w:val="15"/>
      </w:numPr>
      <w:spacing w:before="140" w:after="120"/>
      <w:jc w:val="center"/>
    </w:pPr>
    <w:rPr>
      <w:rFonts w:ascii="Helvetica" w:hAnsi="Helvetica"/>
      <w:b/>
      <w:snapToGrid w:val="0"/>
      <w:sz w:val="22"/>
      <w:lang w:eastAsia="en-US"/>
    </w:rPr>
  </w:style>
  <w:style w:type="character" w:styleId="Hyperlink">
    <w:name w:val="Hyperlink"/>
    <w:basedOn w:val="DefaultParagraphFont"/>
    <w:uiPriority w:val="99"/>
    <w:rPr>
      <w:color w:val="0000FF"/>
      <w:u w:val="single"/>
    </w:rPr>
  </w:style>
  <w:style w:type="paragraph" w:customStyle="1" w:styleId="Captab">
    <w:name w:val="Cap:tab"/>
    <w:next w:val="para"/>
    <w:pPr>
      <w:keepNext/>
      <w:keepLines/>
      <w:numPr>
        <w:numId w:val="16"/>
      </w:numPr>
      <w:spacing w:before="239" w:after="120"/>
      <w:jc w:val="center"/>
    </w:pPr>
    <w:rPr>
      <w:rFonts w:ascii="Helvetica" w:hAnsi="Helvetica"/>
      <w:b/>
      <w:snapToGrid w:val="0"/>
      <w:sz w:val="22"/>
      <w:lang w:eastAsia="en-US"/>
    </w:rPr>
  </w:style>
  <w:style w:type="paragraph" w:styleId="DocumentMap">
    <w:name w:val="Document Map"/>
    <w:basedOn w:val="Normal"/>
    <w:semiHidden/>
    <w:pPr>
      <w:shd w:val="clear" w:color="auto" w:fill="000080"/>
    </w:pPr>
    <w:rPr>
      <w:rFonts w:ascii="Tahoma" w:hAnsi="Tahoma"/>
    </w:rPr>
  </w:style>
  <w:style w:type="paragraph" w:styleId="BodyTextIndent2">
    <w:name w:val="Body Text Indent 2"/>
    <w:basedOn w:val="Normal"/>
    <w:pPr>
      <w:ind w:left="720" w:hanging="720"/>
    </w:pPr>
    <w:rPr>
      <w:lang w:val="de-DE"/>
    </w:rPr>
  </w:style>
  <w:style w:type="character" w:styleId="FollowedHyperlink">
    <w:name w:val="FollowedHyperlink"/>
    <w:basedOn w:val="DefaultParagraphFont"/>
    <w:rPr>
      <w:color w:val="800080"/>
      <w:u w:val="single"/>
    </w:rPr>
  </w:style>
  <w:style w:type="paragraph" w:styleId="BalloonText">
    <w:name w:val="Balloon Text"/>
    <w:basedOn w:val="Normal"/>
    <w:semiHidden/>
    <w:rsid w:val="002C3A32"/>
    <w:rPr>
      <w:rFonts w:ascii="Tahoma" w:hAnsi="Tahoma" w:cs="Tahoma"/>
      <w:sz w:val="16"/>
      <w:szCs w:val="16"/>
    </w:rPr>
  </w:style>
  <w:style w:type="paragraph" w:styleId="BlockText">
    <w:name w:val="Block Text"/>
    <w:basedOn w:val="Normal"/>
    <w:rsid w:val="002C3A32"/>
    <w:pPr>
      <w:spacing w:after="120"/>
      <w:ind w:left="1440" w:right="1440"/>
    </w:pPr>
  </w:style>
  <w:style w:type="paragraph" w:styleId="BodyText">
    <w:name w:val="Body Text"/>
    <w:basedOn w:val="Normal"/>
    <w:rsid w:val="002C3A32"/>
    <w:pPr>
      <w:spacing w:after="120"/>
    </w:pPr>
  </w:style>
  <w:style w:type="paragraph" w:styleId="BodyText2">
    <w:name w:val="Body Text 2"/>
    <w:basedOn w:val="Normal"/>
    <w:rsid w:val="002C3A32"/>
    <w:pPr>
      <w:spacing w:after="120" w:line="480" w:lineRule="auto"/>
    </w:pPr>
  </w:style>
  <w:style w:type="paragraph" w:styleId="BodyText3">
    <w:name w:val="Body Text 3"/>
    <w:basedOn w:val="Normal"/>
    <w:rsid w:val="002C3A32"/>
    <w:pPr>
      <w:spacing w:after="120"/>
    </w:pPr>
    <w:rPr>
      <w:sz w:val="16"/>
      <w:szCs w:val="16"/>
    </w:rPr>
  </w:style>
  <w:style w:type="paragraph" w:styleId="BodyTextFirstIndent">
    <w:name w:val="Body Text First Indent"/>
    <w:basedOn w:val="BodyText"/>
    <w:rsid w:val="002C3A32"/>
    <w:pPr>
      <w:ind w:firstLine="210"/>
    </w:pPr>
  </w:style>
  <w:style w:type="paragraph" w:styleId="BodyTextIndent">
    <w:name w:val="Body Text Indent"/>
    <w:basedOn w:val="Normal"/>
    <w:rsid w:val="002C3A32"/>
    <w:pPr>
      <w:spacing w:after="120"/>
      <w:ind w:left="360"/>
    </w:pPr>
  </w:style>
  <w:style w:type="paragraph" w:styleId="BodyTextFirstIndent2">
    <w:name w:val="Body Text First Indent 2"/>
    <w:basedOn w:val="BodyTextIndent"/>
    <w:rsid w:val="002C3A32"/>
    <w:pPr>
      <w:ind w:firstLine="210"/>
    </w:pPr>
  </w:style>
  <w:style w:type="paragraph" w:styleId="BodyTextIndent3">
    <w:name w:val="Body Text Indent 3"/>
    <w:basedOn w:val="Normal"/>
    <w:rsid w:val="002C3A32"/>
    <w:pPr>
      <w:spacing w:after="120"/>
      <w:ind w:left="360"/>
    </w:pPr>
    <w:rPr>
      <w:sz w:val="16"/>
      <w:szCs w:val="16"/>
    </w:rPr>
  </w:style>
  <w:style w:type="paragraph" w:styleId="Closing">
    <w:name w:val="Closing"/>
    <w:basedOn w:val="Normal"/>
    <w:rsid w:val="002C3A32"/>
    <w:pPr>
      <w:ind w:left="4320"/>
    </w:pPr>
  </w:style>
  <w:style w:type="paragraph" w:styleId="CommentText">
    <w:name w:val="annotation text"/>
    <w:basedOn w:val="Normal"/>
    <w:semiHidden/>
    <w:rsid w:val="002C3A32"/>
  </w:style>
  <w:style w:type="paragraph" w:styleId="CommentSubject">
    <w:name w:val="annotation subject"/>
    <w:basedOn w:val="CommentText"/>
    <w:next w:val="CommentText"/>
    <w:semiHidden/>
    <w:rsid w:val="002C3A32"/>
    <w:rPr>
      <w:b/>
      <w:bCs/>
    </w:rPr>
  </w:style>
  <w:style w:type="paragraph" w:styleId="Date">
    <w:name w:val="Date"/>
    <w:basedOn w:val="Normal"/>
    <w:next w:val="Normal"/>
    <w:rsid w:val="002C3A32"/>
  </w:style>
  <w:style w:type="paragraph" w:styleId="E-mailSignature">
    <w:name w:val="E-mail Signature"/>
    <w:basedOn w:val="Normal"/>
    <w:rsid w:val="002C3A32"/>
  </w:style>
  <w:style w:type="paragraph" w:styleId="EndnoteText">
    <w:name w:val="endnote text"/>
    <w:basedOn w:val="Normal"/>
    <w:semiHidden/>
    <w:rsid w:val="002C3A32"/>
  </w:style>
  <w:style w:type="paragraph" w:styleId="EnvelopeAddress">
    <w:name w:val="envelope address"/>
    <w:basedOn w:val="Normal"/>
    <w:rsid w:val="002C3A32"/>
    <w:pPr>
      <w:framePr w:w="7920" w:h="1980" w:hRule="exact" w:hSpace="180" w:wrap="auto" w:hAnchor="page" w:xAlign="center" w:yAlign="bottom"/>
      <w:ind w:left="2880"/>
    </w:pPr>
    <w:rPr>
      <w:rFonts w:cs="Arial"/>
      <w:sz w:val="24"/>
      <w:szCs w:val="24"/>
    </w:rPr>
  </w:style>
  <w:style w:type="paragraph" w:styleId="EnvelopeReturn">
    <w:name w:val="envelope return"/>
    <w:basedOn w:val="Normal"/>
    <w:rsid w:val="002C3A32"/>
    <w:rPr>
      <w:rFonts w:cs="Arial"/>
    </w:rPr>
  </w:style>
  <w:style w:type="paragraph" w:styleId="FootnoteText">
    <w:name w:val="footnote text"/>
    <w:basedOn w:val="Normal"/>
    <w:semiHidden/>
    <w:rsid w:val="002C3A32"/>
  </w:style>
  <w:style w:type="paragraph" w:styleId="HTMLAddress">
    <w:name w:val="HTML Address"/>
    <w:basedOn w:val="Normal"/>
    <w:rsid w:val="002C3A32"/>
    <w:rPr>
      <w:i/>
      <w:iCs/>
    </w:rPr>
  </w:style>
  <w:style w:type="paragraph" w:styleId="HTMLPreformatted">
    <w:name w:val="HTML Preformatted"/>
    <w:basedOn w:val="Normal"/>
    <w:rsid w:val="002C3A32"/>
    <w:rPr>
      <w:rFonts w:ascii="Courier New" w:hAnsi="Courier New" w:cs="Courier New"/>
    </w:rPr>
  </w:style>
  <w:style w:type="paragraph" w:styleId="Index1">
    <w:name w:val="index 1"/>
    <w:basedOn w:val="Normal"/>
    <w:next w:val="Normal"/>
    <w:autoRedefine/>
    <w:semiHidden/>
    <w:rsid w:val="002C3A32"/>
    <w:pPr>
      <w:ind w:left="200" w:hanging="200"/>
    </w:pPr>
  </w:style>
  <w:style w:type="paragraph" w:styleId="Index2">
    <w:name w:val="index 2"/>
    <w:basedOn w:val="Normal"/>
    <w:next w:val="Normal"/>
    <w:autoRedefine/>
    <w:semiHidden/>
    <w:rsid w:val="002C3A32"/>
    <w:pPr>
      <w:ind w:left="400" w:hanging="200"/>
    </w:pPr>
  </w:style>
  <w:style w:type="paragraph" w:styleId="Index3">
    <w:name w:val="index 3"/>
    <w:basedOn w:val="Normal"/>
    <w:next w:val="Normal"/>
    <w:autoRedefine/>
    <w:semiHidden/>
    <w:rsid w:val="002C3A32"/>
    <w:pPr>
      <w:ind w:left="600" w:hanging="200"/>
    </w:pPr>
  </w:style>
  <w:style w:type="paragraph" w:styleId="Index4">
    <w:name w:val="index 4"/>
    <w:basedOn w:val="Normal"/>
    <w:next w:val="Normal"/>
    <w:autoRedefine/>
    <w:semiHidden/>
    <w:rsid w:val="002C3A32"/>
    <w:pPr>
      <w:ind w:left="800" w:hanging="200"/>
    </w:pPr>
  </w:style>
  <w:style w:type="paragraph" w:styleId="Index5">
    <w:name w:val="index 5"/>
    <w:basedOn w:val="Normal"/>
    <w:next w:val="Normal"/>
    <w:autoRedefine/>
    <w:semiHidden/>
    <w:rsid w:val="002C3A32"/>
    <w:pPr>
      <w:ind w:left="1000" w:hanging="200"/>
    </w:pPr>
  </w:style>
  <w:style w:type="paragraph" w:styleId="Index6">
    <w:name w:val="index 6"/>
    <w:basedOn w:val="Normal"/>
    <w:next w:val="Normal"/>
    <w:autoRedefine/>
    <w:semiHidden/>
    <w:rsid w:val="002C3A32"/>
    <w:pPr>
      <w:ind w:left="1200" w:hanging="200"/>
    </w:pPr>
  </w:style>
  <w:style w:type="paragraph" w:styleId="Index7">
    <w:name w:val="index 7"/>
    <w:basedOn w:val="Normal"/>
    <w:next w:val="Normal"/>
    <w:autoRedefine/>
    <w:semiHidden/>
    <w:rsid w:val="002C3A32"/>
    <w:pPr>
      <w:ind w:left="1400" w:hanging="200"/>
    </w:pPr>
  </w:style>
  <w:style w:type="paragraph" w:styleId="Index8">
    <w:name w:val="index 8"/>
    <w:basedOn w:val="Normal"/>
    <w:next w:val="Normal"/>
    <w:autoRedefine/>
    <w:semiHidden/>
    <w:rsid w:val="002C3A32"/>
    <w:pPr>
      <w:ind w:left="1600" w:hanging="200"/>
    </w:pPr>
  </w:style>
  <w:style w:type="paragraph" w:styleId="Index9">
    <w:name w:val="index 9"/>
    <w:basedOn w:val="Normal"/>
    <w:next w:val="Normal"/>
    <w:autoRedefine/>
    <w:semiHidden/>
    <w:rsid w:val="002C3A32"/>
    <w:pPr>
      <w:ind w:left="1800" w:hanging="200"/>
    </w:pPr>
  </w:style>
  <w:style w:type="paragraph" w:styleId="IndexHeading">
    <w:name w:val="index heading"/>
    <w:basedOn w:val="Normal"/>
    <w:next w:val="Index1"/>
    <w:semiHidden/>
    <w:rsid w:val="002C3A32"/>
    <w:rPr>
      <w:rFonts w:cs="Arial"/>
      <w:b/>
      <w:bCs/>
    </w:rPr>
  </w:style>
  <w:style w:type="paragraph" w:styleId="List">
    <w:name w:val="List"/>
    <w:basedOn w:val="Normal"/>
    <w:rsid w:val="002C3A32"/>
    <w:pPr>
      <w:ind w:left="360" w:hanging="360"/>
    </w:pPr>
  </w:style>
  <w:style w:type="paragraph" w:styleId="List2">
    <w:name w:val="List 2"/>
    <w:basedOn w:val="Normal"/>
    <w:rsid w:val="002C3A32"/>
    <w:pPr>
      <w:ind w:left="720" w:hanging="360"/>
    </w:pPr>
  </w:style>
  <w:style w:type="paragraph" w:styleId="List3">
    <w:name w:val="List 3"/>
    <w:basedOn w:val="Normal"/>
    <w:rsid w:val="002C3A32"/>
    <w:pPr>
      <w:ind w:left="1080" w:hanging="360"/>
    </w:pPr>
  </w:style>
  <w:style w:type="paragraph" w:styleId="List4">
    <w:name w:val="List 4"/>
    <w:basedOn w:val="Normal"/>
    <w:rsid w:val="002C3A32"/>
    <w:pPr>
      <w:ind w:left="1440" w:hanging="360"/>
    </w:pPr>
  </w:style>
  <w:style w:type="paragraph" w:styleId="List5">
    <w:name w:val="List 5"/>
    <w:basedOn w:val="Normal"/>
    <w:rsid w:val="002C3A32"/>
    <w:pPr>
      <w:ind w:left="1800" w:hanging="360"/>
    </w:pPr>
  </w:style>
  <w:style w:type="paragraph" w:styleId="ListBullet">
    <w:name w:val="List Bullet"/>
    <w:basedOn w:val="Normal"/>
    <w:autoRedefine/>
    <w:rsid w:val="002C3A32"/>
    <w:pPr>
      <w:numPr>
        <w:numId w:val="17"/>
      </w:numPr>
    </w:pPr>
  </w:style>
  <w:style w:type="paragraph" w:styleId="ListBullet2">
    <w:name w:val="List Bullet 2"/>
    <w:basedOn w:val="Normal"/>
    <w:autoRedefine/>
    <w:rsid w:val="002C3A32"/>
    <w:pPr>
      <w:numPr>
        <w:numId w:val="18"/>
      </w:numPr>
    </w:pPr>
  </w:style>
  <w:style w:type="paragraph" w:styleId="ListBullet3">
    <w:name w:val="List Bullet 3"/>
    <w:basedOn w:val="Normal"/>
    <w:autoRedefine/>
    <w:rsid w:val="002C3A32"/>
    <w:pPr>
      <w:numPr>
        <w:numId w:val="19"/>
      </w:numPr>
    </w:pPr>
  </w:style>
  <w:style w:type="paragraph" w:styleId="ListBullet4">
    <w:name w:val="List Bullet 4"/>
    <w:basedOn w:val="Normal"/>
    <w:autoRedefine/>
    <w:rsid w:val="002C3A32"/>
    <w:pPr>
      <w:numPr>
        <w:numId w:val="20"/>
      </w:numPr>
    </w:pPr>
  </w:style>
  <w:style w:type="paragraph" w:styleId="ListBullet5">
    <w:name w:val="List Bullet 5"/>
    <w:basedOn w:val="Normal"/>
    <w:autoRedefine/>
    <w:rsid w:val="002C3A32"/>
    <w:pPr>
      <w:numPr>
        <w:numId w:val="21"/>
      </w:numPr>
    </w:pPr>
  </w:style>
  <w:style w:type="paragraph" w:styleId="ListContinue">
    <w:name w:val="List Continue"/>
    <w:basedOn w:val="Normal"/>
    <w:rsid w:val="002C3A32"/>
    <w:pPr>
      <w:spacing w:after="120"/>
      <w:ind w:left="360"/>
    </w:pPr>
  </w:style>
  <w:style w:type="paragraph" w:styleId="ListContinue2">
    <w:name w:val="List Continue 2"/>
    <w:basedOn w:val="Normal"/>
    <w:rsid w:val="002C3A32"/>
    <w:pPr>
      <w:spacing w:after="120"/>
      <w:ind w:left="720"/>
    </w:pPr>
  </w:style>
  <w:style w:type="paragraph" w:styleId="ListContinue3">
    <w:name w:val="List Continue 3"/>
    <w:basedOn w:val="Normal"/>
    <w:rsid w:val="002C3A32"/>
    <w:pPr>
      <w:spacing w:after="120"/>
      <w:ind w:left="1080"/>
    </w:pPr>
  </w:style>
  <w:style w:type="paragraph" w:styleId="ListContinue4">
    <w:name w:val="List Continue 4"/>
    <w:basedOn w:val="Normal"/>
    <w:rsid w:val="002C3A32"/>
    <w:pPr>
      <w:spacing w:after="120"/>
      <w:ind w:left="1440"/>
    </w:pPr>
  </w:style>
  <w:style w:type="paragraph" w:styleId="ListContinue5">
    <w:name w:val="List Continue 5"/>
    <w:basedOn w:val="Normal"/>
    <w:rsid w:val="002C3A32"/>
    <w:pPr>
      <w:spacing w:after="120"/>
      <w:ind w:left="1800"/>
    </w:pPr>
  </w:style>
  <w:style w:type="paragraph" w:styleId="ListNumber">
    <w:name w:val="List Number"/>
    <w:basedOn w:val="Normal"/>
    <w:rsid w:val="002C3A32"/>
    <w:pPr>
      <w:numPr>
        <w:numId w:val="22"/>
      </w:numPr>
    </w:pPr>
  </w:style>
  <w:style w:type="paragraph" w:styleId="ListNumber2">
    <w:name w:val="List Number 2"/>
    <w:basedOn w:val="Normal"/>
    <w:rsid w:val="002C3A32"/>
    <w:pPr>
      <w:numPr>
        <w:numId w:val="23"/>
      </w:numPr>
    </w:pPr>
  </w:style>
  <w:style w:type="paragraph" w:styleId="ListNumber3">
    <w:name w:val="List Number 3"/>
    <w:basedOn w:val="Normal"/>
    <w:rsid w:val="002C3A32"/>
    <w:pPr>
      <w:numPr>
        <w:numId w:val="24"/>
      </w:numPr>
    </w:pPr>
  </w:style>
  <w:style w:type="paragraph" w:styleId="ListNumber4">
    <w:name w:val="List Number 4"/>
    <w:basedOn w:val="Normal"/>
    <w:rsid w:val="002C3A32"/>
    <w:pPr>
      <w:numPr>
        <w:numId w:val="25"/>
      </w:numPr>
    </w:pPr>
  </w:style>
  <w:style w:type="paragraph" w:styleId="ListNumber5">
    <w:name w:val="List Number 5"/>
    <w:basedOn w:val="Normal"/>
    <w:rsid w:val="002C3A32"/>
    <w:pPr>
      <w:numPr>
        <w:numId w:val="26"/>
      </w:numPr>
    </w:pPr>
  </w:style>
  <w:style w:type="paragraph" w:styleId="MacroText">
    <w:name w:val="macro"/>
    <w:semiHidden/>
    <w:rsid w:val="002C3A3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MessageHeader">
    <w:name w:val="Message Header"/>
    <w:basedOn w:val="Normal"/>
    <w:rsid w:val="002C3A32"/>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szCs w:val="24"/>
    </w:rPr>
  </w:style>
  <w:style w:type="paragraph" w:styleId="NormalWeb">
    <w:name w:val="Normal (Web)"/>
    <w:basedOn w:val="Normal"/>
    <w:rsid w:val="002C3A32"/>
    <w:rPr>
      <w:rFonts w:ascii="Times New Roman" w:hAnsi="Times New Roman"/>
      <w:sz w:val="24"/>
      <w:szCs w:val="24"/>
    </w:rPr>
  </w:style>
  <w:style w:type="paragraph" w:styleId="NormalIndent">
    <w:name w:val="Normal Indent"/>
    <w:basedOn w:val="Normal"/>
    <w:rsid w:val="002C3A32"/>
    <w:pPr>
      <w:ind w:left="720"/>
    </w:pPr>
  </w:style>
  <w:style w:type="paragraph" w:styleId="NoteHeading">
    <w:name w:val="Note Heading"/>
    <w:basedOn w:val="Normal"/>
    <w:next w:val="Normal"/>
    <w:rsid w:val="002C3A32"/>
  </w:style>
  <w:style w:type="paragraph" w:styleId="Salutation">
    <w:name w:val="Salutation"/>
    <w:basedOn w:val="Normal"/>
    <w:next w:val="Normal"/>
    <w:rsid w:val="002C3A32"/>
  </w:style>
  <w:style w:type="paragraph" w:styleId="Signature">
    <w:name w:val="Signature"/>
    <w:basedOn w:val="Normal"/>
    <w:rsid w:val="002C3A32"/>
    <w:pPr>
      <w:ind w:left="4320"/>
    </w:pPr>
  </w:style>
  <w:style w:type="paragraph" w:styleId="Subtitle">
    <w:name w:val="Subtitle"/>
    <w:basedOn w:val="Normal"/>
    <w:qFormat/>
    <w:rsid w:val="002C3A32"/>
    <w:pPr>
      <w:spacing w:after="60"/>
      <w:jc w:val="center"/>
      <w:outlineLvl w:val="1"/>
    </w:pPr>
    <w:rPr>
      <w:rFonts w:cs="Arial"/>
      <w:sz w:val="24"/>
      <w:szCs w:val="24"/>
    </w:rPr>
  </w:style>
  <w:style w:type="paragraph" w:styleId="TableofAuthorities">
    <w:name w:val="table of authorities"/>
    <w:basedOn w:val="Normal"/>
    <w:next w:val="Normal"/>
    <w:semiHidden/>
    <w:rsid w:val="002C3A32"/>
    <w:pPr>
      <w:ind w:left="200" w:hanging="200"/>
    </w:pPr>
  </w:style>
  <w:style w:type="paragraph" w:styleId="TableofFigures">
    <w:name w:val="table of figures"/>
    <w:basedOn w:val="Normal"/>
    <w:next w:val="Normal"/>
    <w:semiHidden/>
    <w:rsid w:val="002C3A32"/>
    <w:pPr>
      <w:ind w:left="400" w:hanging="400"/>
    </w:pPr>
  </w:style>
  <w:style w:type="paragraph" w:styleId="TOAHeading">
    <w:name w:val="toa heading"/>
    <w:basedOn w:val="Normal"/>
    <w:next w:val="Normal"/>
    <w:semiHidden/>
    <w:rsid w:val="002C3A32"/>
    <w:pPr>
      <w:spacing w:before="120"/>
    </w:pPr>
    <w:rPr>
      <w:rFonts w:cs="Arial"/>
      <w:b/>
      <w:bCs/>
      <w:sz w:val="24"/>
      <w:szCs w:val="24"/>
    </w:rPr>
  </w:style>
  <w:style w:type="paragraph" w:styleId="TOC1">
    <w:name w:val="toc 1"/>
    <w:basedOn w:val="Normal"/>
    <w:next w:val="Normal"/>
    <w:autoRedefine/>
    <w:uiPriority w:val="39"/>
    <w:rsid w:val="00FD62F4"/>
    <w:pPr>
      <w:tabs>
        <w:tab w:val="left" w:pos="432"/>
        <w:tab w:val="right" w:leader="dot" w:pos="4699"/>
      </w:tabs>
      <w:spacing w:before="60" w:after="60"/>
      <w:ind w:left="450" w:hanging="450"/>
      <w:jc w:val="left"/>
    </w:pPr>
    <w:rPr>
      <w:rFonts w:cstheme="minorHAnsi"/>
      <w:b/>
      <w:bCs/>
      <w:sz w:val="22"/>
    </w:rPr>
  </w:style>
  <w:style w:type="paragraph" w:styleId="TOC2">
    <w:name w:val="toc 2"/>
    <w:basedOn w:val="Normal"/>
    <w:next w:val="Normal"/>
    <w:autoRedefine/>
    <w:uiPriority w:val="39"/>
    <w:rsid w:val="00E175FF"/>
    <w:pPr>
      <w:spacing w:before="60" w:after="60"/>
      <w:ind w:left="432"/>
      <w:jc w:val="left"/>
    </w:pPr>
    <w:rPr>
      <w:rFonts w:cstheme="minorHAnsi"/>
    </w:rPr>
  </w:style>
  <w:style w:type="paragraph" w:styleId="TOC3">
    <w:name w:val="toc 3"/>
    <w:basedOn w:val="Normal"/>
    <w:next w:val="Normal"/>
    <w:autoRedefine/>
    <w:semiHidden/>
    <w:rsid w:val="002C3A32"/>
    <w:pPr>
      <w:spacing w:before="0" w:after="0"/>
      <w:ind w:left="400"/>
      <w:jc w:val="left"/>
    </w:pPr>
    <w:rPr>
      <w:rFonts w:asciiTheme="minorHAnsi" w:hAnsiTheme="minorHAnsi" w:cstheme="minorHAnsi"/>
      <w:i/>
      <w:iCs/>
    </w:rPr>
  </w:style>
  <w:style w:type="paragraph" w:styleId="TOC4">
    <w:name w:val="toc 4"/>
    <w:basedOn w:val="Normal"/>
    <w:next w:val="Normal"/>
    <w:autoRedefine/>
    <w:semiHidden/>
    <w:rsid w:val="002C3A32"/>
    <w:pPr>
      <w:spacing w:before="0" w:after="0"/>
      <w:ind w:left="600"/>
      <w:jc w:val="left"/>
    </w:pPr>
    <w:rPr>
      <w:rFonts w:asciiTheme="minorHAnsi" w:hAnsiTheme="minorHAnsi" w:cstheme="minorHAnsi"/>
      <w:sz w:val="18"/>
      <w:szCs w:val="18"/>
    </w:rPr>
  </w:style>
  <w:style w:type="paragraph" w:styleId="TOC5">
    <w:name w:val="toc 5"/>
    <w:basedOn w:val="Normal"/>
    <w:next w:val="Normal"/>
    <w:autoRedefine/>
    <w:semiHidden/>
    <w:rsid w:val="002C3A32"/>
    <w:pPr>
      <w:spacing w:before="0" w:after="0"/>
      <w:ind w:left="800"/>
      <w:jc w:val="left"/>
    </w:pPr>
    <w:rPr>
      <w:rFonts w:asciiTheme="minorHAnsi" w:hAnsiTheme="minorHAnsi" w:cstheme="minorHAnsi"/>
      <w:sz w:val="18"/>
      <w:szCs w:val="18"/>
    </w:rPr>
  </w:style>
  <w:style w:type="paragraph" w:styleId="TOC6">
    <w:name w:val="toc 6"/>
    <w:basedOn w:val="Normal"/>
    <w:next w:val="Normal"/>
    <w:autoRedefine/>
    <w:semiHidden/>
    <w:rsid w:val="002C3A32"/>
    <w:pPr>
      <w:spacing w:before="0" w:after="0"/>
      <w:ind w:left="1000"/>
      <w:jc w:val="left"/>
    </w:pPr>
    <w:rPr>
      <w:rFonts w:asciiTheme="minorHAnsi" w:hAnsiTheme="minorHAnsi" w:cstheme="minorHAnsi"/>
      <w:sz w:val="18"/>
      <w:szCs w:val="18"/>
    </w:rPr>
  </w:style>
  <w:style w:type="paragraph" w:styleId="TOC7">
    <w:name w:val="toc 7"/>
    <w:basedOn w:val="Normal"/>
    <w:next w:val="Normal"/>
    <w:autoRedefine/>
    <w:semiHidden/>
    <w:rsid w:val="002C3A32"/>
    <w:pPr>
      <w:spacing w:before="0" w:after="0"/>
      <w:ind w:left="1200"/>
      <w:jc w:val="left"/>
    </w:pPr>
    <w:rPr>
      <w:rFonts w:asciiTheme="minorHAnsi" w:hAnsiTheme="minorHAnsi" w:cstheme="minorHAnsi"/>
      <w:sz w:val="18"/>
      <w:szCs w:val="18"/>
    </w:rPr>
  </w:style>
  <w:style w:type="paragraph" w:styleId="TOC8">
    <w:name w:val="toc 8"/>
    <w:basedOn w:val="Normal"/>
    <w:next w:val="Normal"/>
    <w:autoRedefine/>
    <w:semiHidden/>
    <w:rsid w:val="002C3A32"/>
    <w:pPr>
      <w:spacing w:before="0" w:after="0"/>
      <w:ind w:left="1400"/>
      <w:jc w:val="left"/>
    </w:pPr>
    <w:rPr>
      <w:rFonts w:asciiTheme="minorHAnsi" w:hAnsiTheme="minorHAnsi" w:cstheme="minorHAnsi"/>
      <w:sz w:val="18"/>
      <w:szCs w:val="18"/>
    </w:rPr>
  </w:style>
  <w:style w:type="paragraph" w:styleId="TOC9">
    <w:name w:val="toc 9"/>
    <w:basedOn w:val="Normal"/>
    <w:next w:val="Normal"/>
    <w:autoRedefine/>
    <w:semiHidden/>
    <w:rsid w:val="002C3A32"/>
    <w:pPr>
      <w:spacing w:before="0" w:after="0"/>
      <w:ind w:left="1600"/>
      <w:jc w:val="left"/>
    </w:pPr>
    <w:rPr>
      <w:rFonts w:asciiTheme="minorHAnsi" w:hAnsiTheme="minorHAnsi" w:cstheme="minorHAnsi"/>
      <w:sz w:val="18"/>
      <w:szCs w:val="18"/>
    </w:rPr>
  </w:style>
  <w:style w:type="table" w:styleId="TableGrid">
    <w:name w:val="Table Grid"/>
    <w:basedOn w:val="TableNormal"/>
    <w:rsid w:val="00C240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867450">
    <w:name w:val="a0867450"/>
    <w:basedOn w:val="DefaultParagraphFont"/>
    <w:semiHidden/>
    <w:rsid w:val="002C792F"/>
    <w:rPr>
      <w:rFonts w:ascii="Comic Sans MS" w:hAnsi="Comic Sans MS"/>
      <w:b w:val="0"/>
      <w:bCs w:val="0"/>
      <w:i w:val="0"/>
      <w:iCs w:val="0"/>
      <w:strike w:val="0"/>
      <w:color w:val="0000FF"/>
      <w:sz w:val="20"/>
      <w:szCs w:val="20"/>
      <w:u w:val="none"/>
    </w:rPr>
  </w:style>
  <w:style w:type="paragraph" w:customStyle="1" w:styleId="Style1">
    <w:name w:val="Style1"/>
    <w:basedOn w:val="Tableleft"/>
    <w:rsid w:val="0034529C"/>
    <w:rPr>
      <w:strike/>
      <w:lang w:eastAsia="zh-CN"/>
    </w:rPr>
  </w:style>
  <w:style w:type="paragraph" w:customStyle="1" w:styleId="Style2">
    <w:name w:val="Style2"/>
    <w:basedOn w:val="Tableleft"/>
    <w:rsid w:val="0034529C"/>
    <w:rPr>
      <w:strike/>
      <w:lang w:eastAsia="zh-CN"/>
    </w:rPr>
  </w:style>
  <w:style w:type="paragraph" w:customStyle="1" w:styleId="body2">
    <w:name w:val="body2"/>
    <w:basedOn w:val="Normal"/>
    <w:rsid w:val="007D222D"/>
    <w:pPr>
      <w:autoSpaceDE w:val="0"/>
      <w:autoSpaceDN w:val="0"/>
      <w:spacing w:after="120" w:line="228" w:lineRule="auto"/>
    </w:pPr>
    <w:rPr>
      <w:rFonts w:ascii="Times New Roman" w:eastAsia="Times New Roman" w:hAnsi="Times New Roman"/>
    </w:rPr>
  </w:style>
  <w:style w:type="table" w:styleId="TableList3">
    <w:name w:val="Table List 3"/>
    <w:basedOn w:val="TableNormal"/>
    <w:rsid w:val="007D222D"/>
    <w:pPr>
      <w:autoSpaceDE w:val="0"/>
      <w:autoSpaceDN w:val="0"/>
      <w:spacing w:after="120" w:line="228" w:lineRule="auto"/>
      <w:jc w:val="both"/>
    </w:pPr>
    <w:rPr>
      <w:rFonts w:eastAsia="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tableleft0">
    <w:name w:val="tableleft"/>
    <w:basedOn w:val="Normal"/>
    <w:rsid w:val="000C62A4"/>
    <w:pPr>
      <w:spacing w:after="40" w:line="240" w:lineRule="atLeast"/>
    </w:pPr>
    <w:rPr>
      <w:rFonts w:eastAsia="Gulim" w:cs="Helvetica"/>
      <w:sz w:val="16"/>
      <w:szCs w:val="16"/>
      <w:lang w:eastAsia="ko-KR"/>
    </w:rPr>
  </w:style>
  <w:style w:type="character" w:customStyle="1" w:styleId="paraChar">
    <w:name w:val="para Char"/>
    <w:basedOn w:val="DefaultParagraphFont"/>
    <w:link w:val="para"/>
    <w:rsid w:val="00BD3062"/>
    <w:rPr>
      <w:rFonts w:ascii="Helvetica" w:hAnsi="Helvetica"/>
      <w:lang w:val="en-US" w:eastAsia="en-US" w:bidi="ar-SA"/>
    </w:rPr>
  </w:style>
  <w:style w:type="paragraph" w:customStyle="1" w:styleId="Default">
    <w:name w:val="Default"/>
    <w:rsid w:val="002A5857"/>
    <w:pPr>
      <w:widowControl w:val="0"/>
      <w:autoSpaceDE w:val="0"/>
      <w:autoSpaceDN w:val="0"/>
      <w:adjustRightInd w:val="0"/>
    </w:pPr>
    <w:rPr>
      <w:rFonts w:ascii="Arial" w:hAnsi="Arial"/>
      <w:color w:val="000000"/>
      <w:sz w:val="24"/>
      <w:szCs w:val="24"/>
    </w:rPr>
  </w:style>
  <w:style w:type="paragraph" w:customStyle="1" w:styleId="CM24">
    <w:name w:val="CM24"/>
    <w:basedOn w:val="Normal"/>
    <w:next w:val="Normal"/>
    <w:rsid w:val="002A5857"/>
    <w:pPr>
      <w:widowControl w:val="0"/>
      <w:autoSpaceDE w:val="0"/>
      <w:autoSpaceDN w:val="0"/>
      <w:adjustRightInd w:val="0"/>
    </w:pPr>
    <w:rPr>
      <w:sz w:val="24"/>
      <w:szCs w:val="24"/>
      <w:lang w:eastAsia="zh-CN"/>
    </w:rPr>
  </w:style>
  <w:style w:type="paragraph" w:customStyle="1" w:styleId="CM28">
    <w:name w:val="CM28"/>
    <w:basedOn w:val="Normal"/>
    <w:next w:val="Normal"/>
    <w:rsid w:val="002A5857"/>
    <w:pPr>
      <w:widowControl w:val="0"/>
      <w:autoSpaceDE w:val="0"/>
      <w:autoSpaceDN w:val="0"/>
      <w:adjustRightInd w:val="0"/>
    </w:pPr>
    <w:rPr>
      <w:sz w:val="24"/>
      <w:szCs w:val="24"/>
      <w:lang w:eastAsia="zh-CN"/>
    </w:rPr>
  </w:style>
  <w:style w:type="paragraph" w:styleId="ListParagraph">
    <w:name w:val="List Paragraph"/>
    <w:basedOn w:val="ListBullet"/>
    <w:uiPriority w:val="34"/>
    <w:qFormat/>
    <w:rsid w:val="00087EB3"/>
    <w:pPr>
      <w:spacing w:line="288" w:lineRule="auto"/>
      <w:contextualSpacing/>
      <w:jc w:val="left"/>
    </w:pPr>
  </w:style>
  <w:style w:type="paragraph" w:styleId="Quote">
    <w:name w:val="Quote"/>
    <w:basedOn w:val="Normal"/>
    <w:next w:val="Normal"/>
    <w:link w:val="QuoteChar"/>
    <w:uiPriority w:val="29"/>
    <w:qFormat/>
    <w:rsid w:val="002F76C8"/>
    <w:rPr>
      <w:i/>
      <w:iCs/>
      <w:color w:val="000000" w:themeColor="text1"/>
    </w:rPr>
  </w:style>
  <w:style w:type="character" w:customStyle="1" w:styleId="QuoteChar">
    <w:name w:val="Quote Char"/>
    <w:basedOn w:val="DefaultParagraphFont"/>
    <w:link w:val="Quote"/>
    <w:uiPriority w:val="29"/>
    <w:rsid w:val="002F76C8"/>
    <w:rPr>
      <w:rFonts w:ascii="Helvetica" w:hAnsi="Helvetica"/>
      <w:i/>
      <w:iCs/>
      <w:color w:val="000000" w:themeColor="text1"/>
      <w:lang w:eastAsia="en-US"/>
    </w:rPr>
  </w:style>
  <w:style w:type="character" w:styleId="PlaceholderText">
    <w:name w:val="Placeholder Text"/>
    <w:basedOn w:val="DefaultParagraphFont"/>
    <w:uiPriority w:val="99"/>
    <w:semiHidden/>
    <w:rsid w:val="00755ABC"/>
    <w:rPr>
      <w:color w:val="808080"/>
    </w:rPr>
  </w:style>
  <w:style w:type="character" w:customStyle="1" w:styleId="FooterChar">
    <w:name w:val="Footer Char"/>
    <w:basedOn w:val="DefaultParagraphFont"/>
    <w:link w:val="Footer"/>
    <w:uiPriority w:val="99"/>
    <w:rsid w:val="00FE7F65"/>
    <w:rPr>
      <w:rFonts w:ascii="Helvetica" w:hAnsi="Helvetica"/>
      <w:lang w:eastAsia="en-US"/>
    </w:rPr>
  </w:style>
  <w:style w:type="character" w:styleId="EndnoteReference">
    <w:name w:val="endnote reference"/>
    <w:basedOn w:val="DefaultParagraphFont"/>
    <w:rsid w:val="00944620"/>
    <w:rPr>
      <w:vertAlign w:val="superscript"/>
    </w:rPr>
  </w:style>
  <w:style w:type="table" w:styleId="TableClassic3">
    <w:name w:val="Table Classic 3"/>
    <w:basedOn w:val="TableNormal"/>
    <w:rsid w:val="00CA6E9E"/>
    <w:pPr>
      <w:spacing w:before="100" w:after="10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umns3">
    <w:name w:val="Table Columns 3"/>
    <w:basedOn w:val="TableNormal"/>
    <w:rsid w:val="00CA6E9E"/>
    <w:pPr>
      <w:spacing w:before="100" w:after="10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MediumShading2-Accent2">
    <w:name w:val="Medium Shading 2 Accent 2"/>
    <w:basedOn w:val="TableNormal"/>
    <w:uiPriority w:val="64"/>
    <w:rsid w:val="00CA6E9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2">
    <w:name w:val="Medium Grid 3 Accent 2"/>
    <w:basedOn w:val="TableNormal"/>
    <w:uiPriority w:val="69"/>
    <w:rsid w:val="00CA6E9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34649">
      <w:bodyDiv w:val="1"/>
      <w:marLeft w:val="0"/>
      <w:marRight w:val="0"/>
      <w:marTop w:val="0"/>
      <w:marBottom w:val="0"/>
      <w:divBdr>
        <w:top w:val="none" w:sz="0" w:space="0" w:color="auto"/>
        <w:left w:val="none" w:sz="0" w:space="0" w:color="auto"/>
        <w:bottom w:val="none" w:sz="0" w:space="0" w:color="auto"/>
        <w:right w:val="none" w:sz="0" w:space="0" w:color="auto"/>
      </w:divBdr>
    </w:div>
    <w:div w:id="106169320">
      <w:bodyDiv w:val="1"/>
      <w:marLeft w:val="0"/>
      <w:marRight w:val="0"/>
      <w:marTop w:val="0"/>
      <w:marBottom w:val="0"/>
      <w:divBdr>
        <w:top w:val="none" w:sz="0" w:space="0" w:color="auto"/>
        <w:left w:val="none" w:sz="0" w:space="0" w:color="auto"/>
        <w:bottom w:val="none" w:sz="0" w:space="0" w:color="auto"/>
        <w:right w:val="none" w:sz="0" w:space="0" w:color="auto"/>
      </w:divBdr>
    </w:div>
    <w:div w:id="111244719">
      <w:bodyDiv w:val="1"/>
      <w:marLeft w:val="0"/>
      <w:marRight w:val="0"/>
      <w:marTop w:val="0"/>
      <w:marBottom w:val="0"/>
      <w:divBdr>
        <w:top w:val="none" w:sz="0" w:space="0" w:color="auto"/>
        <w:left w:val="none" w:sz="0" w:space="0" w:color="auto"/>
        <w:bottom w:val="none" w:sz="0" w:space="0" w:color="auto"/>
        <w:right w:val="none" w:sz="0" w:space="0" w:color="auto"/>
      </w:divBdr>
    </w:div>
    <w:div w:id="117534415">
      <w:bodyDiv w:val="1"/>
      <w:marLeft w:val="0"/>
      <w:marRight w:val="0"/>
      <w:marTop w:val="0"/>
      <w:marBottom w:val="0"/>
      <w:divBdr>
        <w:top w:val="none" w:sz="0" w:space="0" w:color="auto"/>
        <w:left w:val="none" w:sz="0" w:space="0" w:color="auto"/>
        <w:bottom w:val="none" w:sz="0" w:space="0" w:color="auto"/>
        <w:right w:val="none" w:sz="0" w:space="0" w:color="auto"/>
      </w:divBdr>
    </w:div>
    <w:div w:id="170873269">
      <w:bodyDiv w:val="1"/>
      <w:marLeft w:val="0"/>
      <w:marRight w:val="0"/>
      <w:marTop w:val="0"/>
      <w:marBottom w:val="0"/>
      <w:divBdr>
        <w:top w:val="none" w:sz="0" w:space="0" w:color="auto"/>
        <w:left w:val="none" w:sz="0" w:space="0" w:color="auto"/>
        <w:bottom w:val="none" w:sz="0" w:space="0" w:color="auto"/>
        <w:right w:val="none" w:sz="0" w:space="0" w:color="auto"/>
      </w:divBdr>
    </w:div>
    <w:div w:id="253830100">
      <w:bodyDiv w:val="1"/>
      <w:marLeft w:val="0"/>
      <w:marRight w:val="0"/>
      <w:marTop w:val="0"/>
      <w:marBottom w:val="0"/>
      <w:divBdr>
        <w:top w:val="none" w:sz="0" w:space="0" w:color="auto"/>
        <w:left w:val="none" w:sz="0" w:space="0" w:color="auto"/>
        <w:bottom w:val="none" w:sz="0" w:space="0" w:color="auto"/>
        <w:right w:val="none" w:sz="0" w:space="0" w:color="auto"/>
      </w:divBdr>
      <w:divsChild>
        <w:div w:id="1728844832">
          <w:marLeft w:val="0"/>
          <w:marRight w:val="0"/>
          <w:marTop w:val="0"/>
          <w:marBottom w:val="0"/>
          <w:divBdr>
            <w:top w:val="none" w:sz="0" w:space="0" w:color="auto"/>
            <w:left w:val="none" w:sz="0" w:space="0" w:color="auto"/>
            <w:bottom w:val="none" w:sz="0" w:space="0" w:color="auto"/>
            <w:right w:val="none" w:sz="0" w:space="0" w:color="auto"/>
          </w:divBdr>
          <w:divsChild>
            <w:div w:id="115240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060857">
      <w:bodyDiv w:val="1"/>
      <w:marLeft w:val="0"/>
      <w:marRight w:val="0"/>
      <w:marTop w:val="0"/>
      <w:marBottom w:val="0"/>
      <w:divBdr>
        <w:top w:val="none" w:sz="0" w:space="0" w:color="auto"/>
        <w:left w:val="none" w:sz="0" w:space="0" w:color="auto"/>
        <w:bottom w:val="none" w:sz="0" w:space="0" w:color="auto"/>
        <w:right w:val="none" w:sz="0" w:space="0" w:color="auto"/>
      </w:divBdr>
      <w:divsChild>
        <w:div w:id="156307140">
          <w:marLeft w:val="360"/>
          <w:marRight w:val="0"/>
          <w:marTop w:val="0"/>
          <w:marBottom w:val="0"/>
          <w:divBdr>
            <w:top w:val="none" w:sz="0" w:space="0" w:color="auto"/>
            <w:left w:val="none" w:sz="0" w:space="0" w:color="auto"/>
            <w:bottom w:val="none" w:sz="0" w:space="0" w:color="auto"/>
            <w:right w:val="none" w:sz="0" w:space="0" w:color="auto"/>
          </w:divBdr>
        </w:div>
        <w:div w:id="1716614942">
          <w:marLeft w:val="907"/>
          <w:marRight w:val="0"/>
          <w:marTop w:val="58"/>
          <w:marBottom w:val="0"/>
          <w:divBdr>
            <w:top w:val="none" w:sz="0" w:space="0" w:color="auto"/>
            <w:left w:val="none" w:sz="0" w:space="0" w:color="auto"/>
            <w:bottom w:val="none" w:sz="0" w:space="0" w:color="auto"/>
            <w:right w:val="none" w:sz="0" w:space="0" w:color="auto"/>
          </w:divBdr>
        </w:div>
        <w:div w:id="1888757331">
          <w:marLeft w:val="907"/>
          <w:marRight w:val="0"/>
          <w:marTop w:val="58"/>
          <w:marBottom w:val="0"/>
          <w:divBdr>
            <w:top w:val="none" w:sz="0" w:space="0" w:color="auto"/>
            <w:left w:val="none" w:sz="0" w:space="0" w:color="auto"/>
            <w:bottom w:val="none" w:sz="0" w:space="0" w:color="auto"/>
            <w:right w:val="none" w:sz="0" w:space="0" w:color="auto"/>
          </w:divBdr>
        </w:div>
        <w:div w:id="2086680894">
          <w:marLeft w:val="360"/>
          <w:marRight w:val="0"/>
          <w:marTop w:val="0"/>
          <w:marBottom w:val="0"/>
          <w:divBdr>
            <w:top w:val="none" w:sz="0" w:space="0" w:color="auto"/>
            <w:left w:val="none" w:sz="0" w:space="0" w:color="auto"/>
            <w:bottom w:val="none" w:sz="0" w:space="0" w:color="auto"/>
            <w:right w:val="none" w:sz="0" w:space="0" w:color="auto"/>
          </w:divBdr>
        </w:div>
        <w:div w:id="1446925218">
          <w:marLeft w:val="360"/>
          <w:marRight w:val="0"/>
          <w:marTop w:val="0"/>
          <w:marBottom w:val="0"/>
          <w:divBdr>
            <w:top w:val="none" w:sz="0" w:space="0" w:color="auto"/>
            <w:left w:val="none" w:sz="0" w:space="0" w:color="auto"/>
            <w:bottom w:val="none" w:sz="0" w:space="0" w:color="auto"/>
            <w:right w:val="none" w:sz="0" w:space="0" w:color="auto"/>
          </w:divBdr>
        </w:div>
      </w:divsChild>
    </w:div>
    <w:div w:id="317879688">
      <w:bodyDiv w:val="1"/>
      <w:marLeft w:val="0"/>
      <w:marRight w:val="0"/>
      <w:marTop w:val="0"/>
      <w:marBottom w:val="0"/>
      <w:divBdr>
        <w:top w:val="none" w:sz="0" w:space="0" w:color="auto"/>
        <w:left w:val="none" w:sz="0" w:space="0" w:color="auto"/>
        <w:bottom w:val="none" w:sz="0" w:space="0" w:color="auto"/>
        <w:right w:val="none" w:sz="0" w:space="0" w:color="auto"/>
      </w:divBdr>
    </w:div>
    <w:div w:id="336464860">
      <w:bodyDiv w:val="1"/>
      <w:marLeft w:val="0"/>
      <w:marRight w:val="0"/>
      <w:marTop w:val="0"/>
      <w:marBottom w:val="0"/>
      <w:divBdr>
        <w:top w:val="none" w:sz="0" w:space="0" w:color="auto"/>
        <w:left w:val="none" w:sz="0" w:space="0" w:color="auto"/>
        <w:bottom w:val="none" w:sz="0" w:space="0" w:color="auto"/>
        <w:right w:val="none" w:sz="0" w:space="0" w:color="auto"/>
      </w:divBdr>
    </w:div>
    <w:div w:id="337390331">
      <w:bodyDiv w:val="1"/>
      <w:marLeft w:val="0"/>
      <w:marRight w:val="0"/>
      <w:marTop w:val="0"/>
      <w:marBottom w:val="0"/>
      <w:divBdr>
        <w:top w:val="none" w:sz="0" w:space="0" w:color="auto"/>
        <w:left w:val="none" w:sz="0" w:space="0" w:color="auto"/>
        <w:bottom w:val="none" w:sz="0" w:space="0" w:color="auto"/>
        <w:right w:val="none" w:sz="0" w:space="0" w:color="auto"/>
      </w:divBdr>
    </w:div>
    <w:div w:id="408427582">
      <w:bodyDiv w:val="1"/>
      <w:marLeft w:val="0"/>
      <w:marRight w:val="0"/>
      <w:marTop w:val="0"/>
      <w:marBottom w:val="0"/>
      <w:divBdr>
        <w:top w:val="none" w:sz="0" w:space="0" w:color="auto"/>
        <w:left w:val="none" w:sz="0" w:space="0" w:color="auto"/>
        <w:bottom w:val="none" w:sz="0" w:space="0" w:color="auto"/>
        <w:right w:val="none" w:sz="0" w:space="0" w:color="auto"/>
      </w:divBdr>
    </w:div>
    <w:div w:id="503789609">
      <w:bodyDiv w:val="1"/>
      <w:marLeft w:val="0"/>
      <w:marRight w:val="0"/>
      <w:marTop w:val="0"/>
      <w:marBottom w:val="0"/>
      <w:divBdr>
        <w:top w:val="none" w:sz="0" w:space="0" w:color="auto"/>
        <w:left w:val="none" w:sz="0" w:space="0" w:color="auto"/>
        <w:bottom w:val="none" w:sz="0" w:space="0" w:color="auto"/>
        <w:right w:val="none" w:sz="0" w:space="0" w:color="auto"/>
      </w:divBdr>
      <w:divsChild>
        <w:div w:id="1365057819">
          <w:marLeft w:val="0"/>
          <w:marRight w:val="0"/>
          <w:marTop w:val="0"/>
          <w:marBottom w:val="0"/>
          <w:divBdr>
            <w:top w:val="none" w:sz="0" w:space="0" w:color="auto"/>
            <w:left w:val="none" w:sz="0" w:space="0" w:color="auto"/>
            <w:bottom w:val="none" w:sz="0" w:space="0" w:color="auto"/>
            <w:right w:val="none" w:sz="0" w:space="0" w:color="auto"/>
          </w:divBdr>
          <w:divsChild>
            <w:div w:id="49883118">
              <w:marLeft w:val="0"/>
              <w:marRight w:val="0"/>
              <w:marTop w:val="0"/>
              <w:marBottom w:val="0"/>
              <w:divBdr>
                <w:top w:val="none" w:sz="0" w:space="0" w:color="auto"/>
                <w:left w:val="none" w:sz="0" w:space="0" w:color="auto"/>
                <w:bottom w:val="none" w:sz="0" w:space="0" w:color="auto"/>
                <w:right w:val="none" w:sz="0" w:space="0" w:color="auto"/>
              </w:divBdr>
            </w:div>
            <w:div w:id="506870427">
              <w:marLeft w:val="0"/>
              <w:marRight w:val="0"/>
              <w:marTop w:val="0"/>
              <w:marBottom w:val="0"/>
              <w:divBdr>
                <w:top w:val="none" w:sz="0" w:space="0" w:color="auto"/>
                <w:left w:val="none" w:sz="0" w:space="0" w:color="auto"/>
                <w:bottom w:val="none" w:sz="0" w:space="0" w:color="auto"/>
                <w:right w:val="none" w:sz="0" w:space="0" w:color="auto"/>
              </w:divBdr>
            </w:div>
            <w:div w:id="871187925">
              <w:marLeft w:val="0"/>
              <w:marRight w:val="0"/>
              <w:marTop w:val="0"/>
              <w:marBottom w:val="0"/>
              <w:divBdr>
                <w:top w:val="none" w:sz="0" w:space="0" w:color="auto"/>
                <w:left w:val="none" w:sz="0" w:space="0" w:color="auto"/>
                <w:bottom w:val="none" w:sz="0" w:space="0" w:color="auto"/>
                <w:right w:val="none" w:sz="0" w:space="0" w:color="auto"/>
              </w:divBdr>
            </w:div>
            <w:div w:id="1049188184">
              <w:marLeft w:val="0"/>
              <w:marRight w:val="0"/>
              <w:marTop w:val="0"/>
              <w:marBottom w:val="0"/>
              <w:divBdr>
                <w:top w:val="none" w:sz="0" w:space="0" w:color="auto"/>
                <w:left w:val="none" w:sz="0" w:space="0" w:color="auto"/>
                <w:bottom w:val="none" w:sz="0" w:space="0" w:color="auto"/>
                <w:right w:val="none" w:sz="0" w:space="0" w:color="auto"/>
              </w:divBdr>
            </w:div>
            <w:div w:id="1052580688">
              <w:marLeft w:val="0"/>
              <w:marRight w:val="0"/>
              <w:marTop w:val="0"/>
              <w:marBottom w:val="0"/>
              <w:divBdr>
                <w:top w:val="none" w:sz="0" w:space="0" w:color="auto"/>
                <w:left w:val="none" w:sz="0" w:space="0" w:color="auto"/>
                <w:bottom w:val="none" w:sz="0" w:space="0" w:color="auto"/>
                <w:right w:val="none" w:sz="0" w:space="0" w:color="auto"/>
              </w:divBdr>
            </w:div>
            <w:div w:id="1207521017">
              <w:marLeft w:val="0"/>
              <w:marRight w:val="0"/>
              <w:marTop w:val="0"/>
              <w:marBottom w:val="0"/>
              <w:divBdr>
                <w:top w:val="none" w:sz="0" w:space="0" w:color="auto"/>
                <w:left w:val="none" w:sz="0" w:space="0" w:color="auto"/>
                <w:bottom w:val="none" w:sz="0" w:space="0" w:color="auto"/>
                <w:right w:val="none" w:sz="0" w:space="0" w:color="auto"/>
              </w:divBdr>
            </w:div>
            <w:div w:id="1739279757">
              <w:marLeft w:val="0"/>
              <w:marRight w:val="0"/>
              <w:marTop w:val="0"/>
              <w:marBottom w:val="0"/>
              <w:divBdr>
                <w:top w:val="none" w:sz="0" w:space="0" w:color="auto"/>
                <w:left w:val="none" w:sz="0" w:space="0" w:color="auto"/>
                <w:bottom w:val="none" w:sz="0" w:space="0" w:color="auto"/>
                <w:right w:val="none" w:sz="0" w:space="0" w:color="auto"/>
              </w:divBdr>
            </w:div>
            <w:div w:id="1962226009">
              <w:marLeft w:val="0"/>
              <w:marRight w:val="0"/>
              <w:marTop w:val="0"/>
              <w:marBottom w:val="0"/>
              <w:divBdr>
                <w:top w:val="none" w:sz="0" w:space="0" w:color="auto"/>
                <w:left w:val="none" w:sz="0" w:space="0" w:color="auto"/>
                <w:bottom w:val="none" w:sz="0" w:space="0" w:color="auto"/>
                <w:right w:val="none" w:sz="0" w:space="0" w:color="auto"/>
              </w:divBdr>
            </w:div>
            <w:div w:id="203472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446841">
      <w:bodyDiv w:val="1"/>
      <w:marLeft w:val="0"/>
      <w:marRight w:val="0"/>
      <w:marTop w:val="0"/>
      <w:marBottom w:val="0"/>
      <w:divBdr>
        <w:top w:val="none" w:sz="0" w:space="0" w:color="auto"/>
        <w:left w:val="none" w:sz="0" w:space="0" w:color="auto"/>
        <w:bottom w:val="none" w:sz="0" w:space="0" w:color="auto"/>
        <w:right w:val="none" w:sz="0" w:space="0" w:color="auto"/>
      </w:divBdr>
      <w:divsChild>
        <w:div w:id="1705210839">
          <w:marLeft w:val="0"/>
          <w:marRight w:val="0"/>
          <w:marTop w:val="0"/>
          <w:marBottom w:val="0"/>
          <w:divBdr>
            <w:top w:val="none" w:sz="0" w:space="0" w:color="auto"/>
            <w:left w:val="none" w:sz="0" w:space="0" w:color="auto"/>
            <w:bottom w:val="none" w:sz="0" w:space="0" w:color="auto"/>
            <w:right w:val="none" w:sz="0" w:space="0" w:color="auto"/>
          </w:divBdr>
          <w:divsChild>
            <w:div w:id="539440194">
              <w:marLeft w:val="0"/>
              <w:marRight w:val="0"/>
              <w:marTop w:val="0"/>
              <w:marBottom w:val="0"/>
              <w:divBdr>
                <w:top w:val="none" w:sz="0" w:space="0" w:color="auto"/>
                <w:left w:val="none" w:sz="0" w:space="0" w:color="auto"/>
                <w:bottom w:val="none" w:sz="0" w:space="0" w:color="auto"/>
                <w:right w:val="none" w:sz="0" w:space="0" w:color="auto"/>
              </w:divBdr>
            </w:div>
            <w:div w:id="8017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745482">
      <w:bodyDiv w:val="1"/>
      <w:marLeft w:val="0"/>
      <w:marRight w:val="0"/>
      <w:marTop w:val="0"/>
      <w:marBottom w:val="0"/>
      <w:divBdr>
        <w:top w:val="none" w:sz="0" w:space="0" w:color="auto"/>
        <w:left w:val="none" w:sz="0" w:space="0" w:color="auto"/>
        <w:bottom w:val="none" w:sz="0" w:space="0" w:color="auto"/>
        <w:right w:val="none" w:sz="0" w:space="0" w:color="auto"/>
      </w:divBdr>
      <w:divsChild>
        <w:div w:id="1069426508">
          <w:marLeft w:val="0"/>
          <w:marRight w:val="0"/>
          <w:marTop w:val="0"/>
          <w:marBottom w:val="0"/>
          <w:divBdr>
            <w:top w:val="none" w:sz="0" w:space="0" w:color="auto"/>
            <w:left w:val="none" w:sz="0" w:space="0" w:color="auto"/>
            <w:bottom w:val="none" w:sz="0" w:space="0" w:color="auto"/>
            <w:right w:val="none" w:sz="0" w:space="0" w:color="auto"/>
          </w:divBdr>
        </w:div>
      </w:divsChild>
    </w:div>
    <w:div w:id="574972410">
      <w:bodyDiv w:val="1"/>
      <w:marLeft w:val="0"/>
      <w:marRight w:val="0"/>
      <w:marTop w:val="0"/>
      <w:marBottom w:val="0"/>
      <w:divBdr>
        <w:top w:val="none" w:sz="0" w:space="0" w:color="auto"/>
        <w:left w:val="none" w:sz="0" w:space="0" w:color="auto"/>
        <w:bottom w:val="none" w:sz="0" w:space="0" w:color="auto"/>
        <w:right w:val="none" w:sz="0" w:space="0" w:color="auto"/>
      </w:divBdr>
    </w:div>
    <w:div w:id="657802755">
      <w:bodyDiv w:val="1"/>
      <w:marLeft w:val="0"/>
      <w:marRight w:val="0"/>
      <w:marTop w:val="0"/>
      <w:marBottom w:val="0"/>
      <w:divBdr>
        <w:top w:val="none" w:sz="0" w:space="0" w:color="auto"/>
        <w:left w:val="none" w:sz="0" w:space="0" w:color="auto"/>
        <w:bottom w:val="none" w:sz="0" w:space="0" w:color="auto"/>
        <w:right w:val="none" w:sz="0" w:space="0" w:color="auto"/>
      </w:divBdr>
    </w:div>
    <w:div w:id="669211617">
      <w:bodyDiv w:val="1"/>
      <w:marLeft w:val="0"/>
      <w:marRight w:val="0"/>
      <w:marTop w:val="0"/>
      <w:marBottom w:val="0"/>
      <w:divBdr>
        <w:top w:val="none" w:sz="0" w:space="0" w:color="auto"/>
        <w:left w:val="none" w:sz="0" w:space="0" w:color="auto"/>
        <w:bottom w:val="none" w:sz="0" w:space="0" w:color="auto"/>
        <w:right w:val="none" w:sz="0" w:space="0" w:color="auto"/>
      </w:divBdr>
      <w:divsChild>
        <w:div w:id="1816795649">
          <w:marLeft w:val="0"/>
          <w:marRight w:val="0"/>
          <w:marTop w:val="0"/>
          <w:marBottom w:val="0"/>
          <w:divBdr>
            <w:top w:val="none" w:sz="0" w:space="0" w:color="auto"/>
            <w:left w:val="none" w:sz="0" w:space="0" w:color="auto"/>
            <w:bottom w:val="none" w:sz="0" w:space="0" w:color="auto"/>
            <w:right w:val="none" w:sz="0" w:space="0" w:color="auto"/>
          </w:divBdr>
          <w:divsChild>
            <w:div w:id="107855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068245">
      <w:bodyDiv w:val="1"/>
      <w:marLeft w:val="0"/>
      <w:marRight w:val="0"/>
      <w:marTop w:val="0"/>
      <w:marBottom w:val="0"/>
      <w:divBdr>
        <w:top w:val="none" w:sz="0" w:space="0" w:color="auto"/>
        <w:left w:val="none" w:sz="0" w:space="0" w:color="auto"/>
        <w:bottom w:val="none" w:sz="0" w:space="0" w:color="auto"/>
        <w:right w:val="none" w:sz="0" w:space="0" w:color="auto"/>
      </w:divBdr>
    </w:div>
    <w:div w:id="680475833">
      <w:bodyDiv w:val="1"/>
      <w:marLeft w:val="0"/>
      <w:marRight w:val="0"/>
      <w:marTop w:val="0"/>
      <w:marBottom w:val="0"/>
      <w:divBdr>
        <w:top w:val="none" w:sz="0" w:space="0" w:color="auto"/>
        <w:left w:val="none" w:sz="0" w:space="0" w:color="auto"/>
        <w:bottom w:val="none" w:sz="0" w:space="0" w:color="auto"/>
        <w:right w:val="none" w:sz="0" w:space="0" w:color="auto"/>
      </w:divBdr>
    </w:div>
    <w:div w:id="695155261">
      <w:bodyDiv w:val="1"/>
      <w:marLeft w:val="0"/>
      <w:marRight w:val="0"/>
      <w:marTop w:val="0"/>
      <w:marBottom w:val="0"/>
      <w:divBdr>
        <w:top w:val="none" w:sz="0" w:space="0" w:color="auto"/>
        <w:left w:val="none" w:sz="0" w:space="0" w:color="auto"/>
        <w:bottom w:val="none" w:sz="0" w:space="0" w:color="auto"/>
        <w:right w:val="none" w:sz="0" w:space="0" w:color="auto"/>
      </w:divBdr>
    </w:div>
    <w:div w:id="713893026">
      <w:bodyDiv w:val="1"/>
      <w:marLeft w:val="0"/>
      <w:marRight w:val="0"/>
      <w:marTop w:val="0"/>
      <w:marBottom w:val="0"/>
      <w:divBdr>
        <w:top w:val="none" w:sz="0" w:space="0" w:color="auto"/>
        <w:left w:val="none" w:sz="0" w:space="0" w:color="auto"/>
        <w:bottom w:val="none" w:sz="0" w:space="0" w:color="auto"/>
        <w:right w:val="none" w:sz="0" w:space="0" w:color="auto"/>
      </w:divBdr>
    </w:div>
    <w:div w:id="714235825">
      <w:bodyDiv w:val="1"/>
      <w:marLeft w:val="0"/>
      <w:marRight w:val="0"/>
      <w:marTop w:val="0"/>
      <w:marBottom w:val="0"/>
      <w:divBdr>
        <w:top w:val="none" w:sz="0" w:space="0" w:color="auto"/>
        <w:left w:val="none" w:sz="0" w:space="0" w:color="auto"/>
        <w:bottom w:val="none" w:sz="0" w:space="0" w:color="auto"/>
        <w:right w:val="none" w:sz="0" w:space="0" w:color="auto"/>
      </w:divBdr>
      <w:divsChild>
        <w:div w:id="614140426">
          <w:marLeft w:val="0"/>
          <w:marRight w:val="0"/>
          <w:marTop w:val="0"/>
          <w:marBottom w:val="0"/>
          <w:divBdr>
            <w:top w:val="none" w:sz="0" w:space="0" w:color="auto"/>
            <w:left w:val="none" w:sz="0" w:space="0" w:color="auto"/>
            <w:bottom w:val="none" w:sz="0" w:space="0" w:color="auto"/>
            <w:right w:val="none" w:sz="0" w:space="0" w:color="auto"/>
          </w:divBdr>
          <w:divsChild>
            <w:div w:id="194256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77069">
      <w:bodyDiv w:val="1"/>
      <w:marLeft w:val="0"/>
      <w:marRight w:val="0"/>
      <w:marTop w:val="0"/>
      <w:marBottom w:val="0"/>
      <w:divBdr>
        <w:top w:val="none" w:sz="0" w:space="0" w:color="auto"/>
        <w:left w:val="none" w:sz="0" w:space="0" w:color="auto"/>
        <w:bottom w:val="none" w:sz="0" w:space="0" w:color="auto"/>
        <w:right w:val="none" w:sz="0" w:space="0" w:color="auto"/>
      </w:divBdr>
      <w:divsChild>
        <w:div w:id="435369118">
          <w:marLeft w:val="0"/>
          <w:marRight w:val="0"/>
          <w:marTop w:val="0"/>
          <w:marBottom w:val="0"/>
          <w:divBdr>
            <w:top w:val="none" w:sz="0" w:space="0" w:color="auto"/>
            <w:left w:val="none" w:sz="0" w:space="0" w:color="auto"/>
            <w:bottom w:val="none" w:sz="0" w:space="0" w:color="auto"/>
            <w:right w:val="none" w:sz="0" w:space="0" w:color="auto"/>
          </w:divBdr>
          <w:divsChild>
            <w:div w:id="17231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792127">
      <w:bodyDiv w:val="1"/>
      <w:marLeft w:val="0"/>
      <w:marRight w:val="0"/>
      <w:marTop w:val="0"/>
      <w:marBottom w:val="0"/>
      <w:divBdr>
        <w:top w:val="none" w:sz="0" w:space="0" w:color="auto"/>
        <w:left w:val="none" w:sz="0" w:space="0" w:color="auto"/>
        <w:bottom w:val="none" w:sz="0" w:space="0" w:color="auto"/>
        <w:right w:val="none" w:sz="0" w:space="0" w:color="auto"/>
      </w:divBdr>
    </w:div>
    <w:div w:id="760102642">
      <w:bodyDiv w:val="1"/>
      <w:marLeft w:val="0"/>
      <w:marRight w:val="0"/>
      <w:marTop w:val="0"/>
      <w:marBottom w:val="0"/>
      <w:divBdr>
        <w:top w:val="none" w:sz="0" w:space="0" w:color="auto"/>
        <w:left w:val="none" w:sz="0" w:space="0" w:color="auto"/>
        <w:bottom w:val="none" w:sz="0" w:space="0" w:color="auto"/>
        <w:right w:val="none" w:sz="0" w:space="0" w:color="auto"/>
      </w:divBdr>
    </w:div>
    <w:div w:id="785539810">
      <w:bodyDiv w:val="1"/>
      <w:marLeft w:val="0"/>
      <w:marRight w:val="0"/>
      <w:marTop w:val="0"/>
      <w:marBottom w:val="0"/>
      <w:divBdr>
        <w:top w:val="none" w:sz="0" w:space="0" w:color="auto"/>
        <w:left w:val="none" w:sz="0" w:space="0" w:color="auto"/>
        <w:bottom w:val="none" w:sz="0" w:space="0" w:color="auto"/>
        <w:right w:val="none" w:sz="0" w:space="0" w:color="auto"/>
      </w:divBdr>
    </w:div>
    <w:div w:id="800729536">
      <w:bodyDiv w:val="1"/>
      <w:marLeft w:val="0"/>
      <w:marRight w:val="0"/>
      <w:marTop w:val="0"/>
      <w:marBottom w:val="0"/>
      <w:divBdr>
        <w:top w:val="none" w:sz="0" w:space="0" w:color="auto"/>
        <w:left w:val="none" w:sz="0" w:space="0" w:color="auto"/>
        <w:bottom w:val="none" w:sz="0" w:space="0" w:color="auto"/>
        <w:right w:val="none" w:sz="0" w:space="0" w:color="auto"/>
      </w:divBdr>
      <w:divsChild>
        <w:div w:id="913396129">
          <w:marLeft w:val="360"/>
          <w:marRight w:val="0"/>
          <w:marTop w:val="0"/>
          <w:marBottom w:val="0"/>
          <w:divBdr>
            <w:top w:val="none" w:sz="0" w:space="0" w:color="auto"/>
            <w:left w:val="none" w:sz="0" w:space="0" w:color="auto"/>
            <w:bottom w:val="none" w:sz="0" w:space="0" w:color="auto"/>
            <w:right w:val="none" w:sz="0" w:space="0" w:color="auto"/>
          </w:divBdr>
        </w:div>
      </w:divsChild>
    </w:div>
    <w:div w:id="875891878">
      <w:bodyDiv w:val="1"/>
      <w:marLeft w:val="0"/>
      <w:marRight w:val="0"/>
      <w:marTop w:val="0"/>
      <w:marBottom w:val="0"/>
      <w:divBdr>
        <w:top w:val="none" w:sz="0" w:space="0" w:color="auto"/>
        <w:left w:val="none" w:sz="0" w:space="0" w:color="auto"/>
        <w:bottom w:val="none" w:sz="0" w:space="0" w:color="auto"/>
        <w:right w:val="none" w:sz="0" w:space="0" w:color="auto"/>
      </w:divBdr>
    </w:div>
    <w:div w:id="926575581">
      <w:bodyDiv w:val="1"/>
      <w:marLeft w:val="0"/>
      <w:marRight w:val="0"/>
      <w:marTop w:val="0"/>
      <w:marBottom w:val="0"/>
      <w:divBdr>
        <w:top w:val="none" w:sz="0" w:space="0" w:color="auto"/>
        <w:left w:val="none" w:sz="0" w:space="0" w:color="auto"/>
        <w:bottom w:val="none" w:sz="0" w:space="0" w:color="auto"/>
        <w:right w:val="none" w:sz="0" w:space="0" w:color="auto"/>
      </w:divBdr>
    </w:div>
    <w:div w:id="937981039">
      <w:bodyDiv w:val="1"/>
      <w:marLeft w:val="0"/>
      <w:marRight w:val="0"/>
      <w:marTop w:val="0"/>
      <w:marBottom w:val="0"/>
      <w:divBdr>
        <w:top w:val="none" w:sz="0" w:space="0" w:color="auto"/>
        <w:left w:val="none" w:sz="0" w:space="0" w:color="auto"/>
        <w:bottom w:val="none" w:sz="0" w:space="0" w:color="auto"/>
        <w:right w:val="none" w:sz="0" w:space="0" w:color="auto"/>
      </w:divBdr>
    </w:div>
    <w:div w:id="966859476">
      <w:bodyDiv w:val="1"/>
      <w:marLeft w:val="0"/>
      <w:marRight w:val="0"/>
      <w:marTop w:val="0"/>
      <w:marBottom w:val="0"/>
      <w:divBdr>
        <w:top w:val="none" w:sz="0" w:space="0" w:color="auto"/>
        <w:left w:val="none" w:sz="0" w:space="0" w:color="auto"/>
        <w:bottom w:val="none" w:sz="0" w:space="0" w:color="auto"/>
        <w:right w:val="none" w:sz="0" w:space="0" w:color="auto"/>
      </w:divBdr>
      <w:divsChild>
        <w:div w:id="943725711">
          <w:marLeft w:val="0"/>
          <w:marRight w:val="0"/>
          <w:marTop w:val="0"/>
          <w:marBottom w:val="0"/>
          <w:divBdr>
            <w:top w:val="none" w:sz="0" w:space="0" w:color="auto"/>
            <w:left w:val="none" w:sz="0" w:space="0" w:color="auto"/>
            <w:bottom w:val="none" w:sz="0" w:space="0" w:color="auto"/>
            <w:right w:val="none" w:sz="0" w:space="0" w:color="auto"/>
          </w:divBdr>
          <w:divsChild>
            <w:div w:id="200562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548302">
      <w:bodyDiv w:val="1"/>
      <w:marLeft w:val="0"/>
      <w:marRight w:val="0"/>
      <w:marTop w:val="0"/>
      <w:marBottom w:val="0"/>
      <w:divBdr>
        <w:top w:val="none" w:sz="0" w:space="0" w:color="auto"/>
        <w:left w:val="none" w:sz="0" w:space="0" w:color="auto"/>
        <w:bottom w:val="none" w:sz="0" w:space="0" w:color="auto"/>
        <w:right w:val="none" w:sz="0" w:space="0" w:color="auto"/>
      </w:divBdr>
    </w:div>
    <w:div w:id="1030494333">
      <w:bodyDiv w:val="1"/>
      <w:marLeft w:val="0"/>
      <w:marRight w:val="0"/>
      <w:marTop w:val="0"/>
      <w:marBottom w:val="0"/>
      <w:divBdr>
        <w:top w:val="none" w:sz="0" w:space="0" w:color="auto"/>
        <w:left w:val="none" w:sz="0" w:space="0" w:color="auto"/>
        <w:bottom w:val="none" w:sz="0" w:space="0" w:color="auto"/>
        <w:right w:val="none" w:sz="0" w:space="0" w:color="auto"/>
      </w:divBdr>
    </w:div>
    <w:div w:id="1072509900">
      <w:bodyDiv w:val="1"/>
      <w:marLeft w:val="0"/>
      <w:marRight w:val="0"/>
      <w:marTop w:val="0"/>
      <w:marBottom w:val="0"/>
      <w:divBdr>
        <w:top w:val="none" w:sz="0" w:space="0" w:color="auto"/>
        <w:left w:val="none" w:sz="0" w:space="0" w:color="auto"/>
        <w:bottom w:val="none" w:sz="0" w:space="0" w:color="auto"/>
        <w:right w:val="none" w:sz="0" w:space="0" w:color="auto"/>
      </w:divBdr>
      <w:divsChild>
        <w:div w:id="1516577299">
          <w:marLeft w:val="0"/>
          <w:marRight w:val="0"/>
          <w:marTop w:val="0"/>
          <w:marBottom w:val="0"/>
          <w:divBdr>
            <w:top w:val="none" w:sz="0" w:space="0" w:color="auto"/>
            <w:left w:val="none" w:sz="0" w:space="0" w:color="auto"/>
            <w:bottom w:val="none" w:sz="0" w:space="0" w:color="auto"/>
            <w:right w:val="none" w:sz="0" w:space="0" w:color="auto"/>
          </w:divBdr>
          <w:divsChild>
            <w:div w:id="94804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73131">
      <w:bodyDiv w:val="1"/>
      <w:marLeft w:val="0"/>
      <w:marRight w:val="0"/>
      <w:marTop w:val="0"/>
      <w:marBottom w:val="0"/>
      <w:divBdr>
        <w:top w:val="none" w:sz="0" w:space="0" w:color="auto"/>
        <w:left w:val="none" w:sz="0" w:space="0" w:color="auto"/>
        <w:bottom w:val="none" w:sz="0" w:space="0" w:color="auto"/>
        <w:right w:val="none" w:sz="0" w:space="0" w:color="auto"/>
      </w:divBdr>
    </w:div>
    <w:div w:id="1164247459">
      <w:bodyDiv w:val="1"/>
      <w:marLeft w:val="0"/>
      <w:marRight w:val="0"/>
      <w:marTop w:val="0"/>
      <w:marBottom w:val="0"/>
      <w:divBdr>
        <w:top w:val="none" w:sz="0" w:space="0" w:color="auto"/>
        <w:left w:val="none" w:sz="0" w:space="0" w:color="auto"/>
        <w:bottom w:val="none" w:sz="0" w:space="0" w:color="auto"/>
        <w:right w:val="none" w:sz="0" w:space="0" w:color="auto"/>
      </w:divBdr>
    </w:div>
    <w:div w:id="1177381697">
      <w:bodyDiv w:val="1"/>
      <w:marLeft w:val="0"/>
      <w:marRight w:val="0"/>
      <w:marTop w:val="0"/>
      <w:marBottom w:val="0"/>
      <w:divBdr>
        <w:top w:val="none" w:sz="0" w:space="0" w:color="auto"/>
        <w:left w:val="none" w:sz="0" w:space="0" w:color="auto"/>
        <w:bottom w:val="none" w:sz="0" w:space="0" w:color="auto"/>
        <w:right w:val="none" w:sz="0" w:space="0" w:color="auto"/>
      </w:divBdr>
    </w:div>
    <w:div w:id="1247379073">
      <w:bodyDiv w:val="1"/>
      <w:marLeft w:val="0"/>
      <w:marRight w:val="0"/>
      <w:marTop w:val="0"/>
      <w:marBottom w:val="0"/>
      <w:divBdr>
        <w:top w:val="none" w:sz="0" w:space="0" w:color="auto"/>
        <w:left w:val="none" w:sz="0" w:space="0" w:color="auto"/>
        <w:bottom w:val="none" w:sz="0" w:space="0" w:color="auto"/>
        <w:right w:val="none" w:sz="0" w:space="0" w:color="auto"/>
      </w:divBdr>
    </w:div>
    <w:div w:id="1266381859">
      <w:bodyDiv w:val="1"/>
      <w:marLeft w:val="0"/>
      <w:marRight w:val="0"/>
      <w:marTop w:val="0"/>
      <w:marBottom w:val="0"/>
      <w:divBdr>
        <w:top w:val="none" w:sz="0" w:space="0" w:color="auto"/>
        <w:left w:val="none" w:sz="0" w:space="0" w:color="auto"/>
        <w:bottom w:val="none" w:sz="0" w:space="0" w:color="auto"/>
        <w:right w:val="none" w:sz="0" w:space="0" w:color="auto"/>
      </w:divBdr>
    </w:div>
    <w:div w:id="1282346482">
      <w:bodyDiv w:val="1"/>
      <w:marLeft w:val="0"/>
      <w:marRight w:val="0"/>
      <w:marTop w:val="0"/>
      <w:marBottom w:val="0"/>
      <w:divBdr>
        <w:top w:val="none" w:sz="0" w:space="0" w:color="auto"/>
        <w:left w:val="none" w:sz="0" w:space="0" w:color="auto"/>
        <w:bottom w:val="none" w:sz="0" w:space="0" w:color="auto"/>
        <w:right w:val="none" w:sz="0" w:space="0" w:color="auto"/>
      </w:divBdr>
    </w:div>
    <w:div w:id="1329602908">
      <w:bodyDiv w:val="1"/>
      <w:marLeft w:val="0"/>
      <w:marRight w:val="0"/>
      <w:marTop w:val="0"/>
      <w:marBottom w:val="0"/>
      <w:divBdr>
        <w:top w:val="none" w:sz="0" w:space="0" w:color="auto"/>
        <w:left w:val="none" w:sz="0" w:space="0" w:color="auto"/>
        <w:bottom w:val="none" w:sz="0" w:space="0" w:color="auto"/>
        <w:right w:val="none" w:sz="0" w:space="0" w:color="auto"/>
      </w:divBdr>
    </w:div>
    <w:div w:id="1334184949">
      <w:bodyDiv w:val="1"/>
      <w:marLeft w:val="0"/>
      <w:marRight w:val="0"/>
      <w:marTop w:val="0"/>
      <w:marBottom w:val="0"/>
      <w:divBdr>
        <w:top w:val="none" w:sz="0" w:space="0" w:color="auto"/>
        <w:left w:val="none" w:sz="0" w:space="0" w:color="auto"/>
        <w:bottom w:val="none" w:sz="0" w:space="0" w:color="auto"/>
        <w:right w:val="none" w:sz="0" w:space="0" w:color="auto"/>
      </w:divBdr>
      <w:divsChild>
        <w:div w:id="47730307">
          <w:marLeft w:val="0"/>
          <w:marRight w:val="0"/>
          <w:marTop w:val="0"/>
          <w:marBottom w:val="0"/>
          <w:divBdr>
            <w:top w:val="none" w:sz="0" w:space="0" w:color="auto"/>
            <w:left w:val="none" w:sz="0" w:space="0" w:color="auto"/>
            <w:bottom w:val="none" w:sz="0" w:space="0" w:color="auto"/>
            <w:right w:val="none" w:sz="0" w:space="0" w:color="auto"/>
          </w:divBdr>
        </w:div>
        <w:div w:id="48497025">
          <w:marLeft w:val="0"/>
          <w:marRight w:val="0"/>
          <w:marTop w:val="0"/>
          <w:marBottom w:val="0"/>
          <w:divBdr>
            <w:top w:val="none" w:sz="0" w:space="0" w:color="auto"/>
            <w:left w:val="none" w:sz="0" w:space="0" w:color="auto"/>
            <w:bottom w:val="none" w:sz="0" w:space="0" w:color="auto"/>
            <w:right w:val="none" w:sz="0" w:space="0" w:color="auto"/>
          </w:divBdr>
        </w:div>
        <w:div w:id="65955650">
          <w:marLeft w:val="0"/>
          <w:marRight w:val="0"/>
          <w:marTop w:val="0"/>
          <w:marBottom w:val="0"/>
          <w:divBdr>
            <w:top w:val="none" w:sz="0" w:space="0" w:color="auto"/>
            <w:left w:val="none" w:sz="0" w:space="0" w:color="auto"/>
            <w:bottom w:val="none" w:sz="0" w:space="0" w:color="auto"/>
            <w:right w:val="none" w:sz="0" w:space="0" w:color="auto"/>
          </w:divBdr>
        </w:div>
        <w:div w:id="250697747">
          <w:marLeft w:val="0"/>
          <w:marRight w:val="0"/>
          <w:marTop w:val="0"/>
          <w:marBottom w:val="0"/>
          <w:divBdr>
            <w:top w:val="none" w:sz="0" w:space="0" w:color="auto"/>
            <w:left w:val="none" w:sz="0" w:space="0" w:color="auto"/>
            <w:bottom w:val="none" w:sz="0" w:space="0" w:color="auto"/>
            <w:right w:val="none" w:sz="0" w:space="0" w:color="auto"/>
          </w:divBdr>
        </w:div>
        <w:div w:id="329256320">
          <w:marLeft w:val="0"/>
          <w:marRight w:val="0"/>
          <w:marTop w:val="0"/>
          <w:marBottom w:val="0"/>
          <w:divBdr>
            <w:top w:val="none" w:sz="0" w:space="0" w:color="auto"/>
            <w:left w:val="none" w:sz="0" w:space="0" w:color="auto"/>
            <w:bottom w:val="none" w:sz="0" w:space="0" w:color="auto"/>
            <w:right w:val="none" w:sz="0" w:space="0" w:color="auto"/>
          </w:divBdr>
        </w:div>
        <w:div w:id="364142639">
          <w:marLeft w:val="0"/>
          <w:marRight w:val="0"/>
          <w:marTop w:val="0"/>
          <w:marBottom w:val="0"/>
          <w:divBdr>
            <w:top w:val="none" w:sz="0" w:space="0" w:color="auto"/>
            <w:left w:val="none" w:sz="0" w:space="0" w:color="auto"/>
            <w:bottom w:val="none" w:sz="0" w:space="0" w:color="auto"/>
            <w:right w:val="none" w:sz="0" w:space="0" w:color="auto"/>
          </w:divBdr>
        </w:div>
        <w:div w:id="390661330">
          <w:marLeft w:val="0"/>
          <w:marRight w:val="0"/>
          <w:marTop w:val="0"/>
          <w:marBottom w:val="0"/>
          <w:divBdr>
            <w:top w:val="none" w:sz="0" w:space="0" w:color="auto"/>
            <w:left w:val="none" w:sz="0" w:space="0" w:color="auto"/>
            <w:bottom w:val="none" w:sz="0" w:space="0" w:color="auto"/>
            <w:right w:val="none" w:sz="0" w:space="0" w:color="auto"/>
          </w:divBdr>
        </w:div>
        <w:div w:id="397479163">
          <w:marLeft w:val="0"/>
          <w:marRight w:val="0"/>
          <w:marTop w:val="0"/>
          <w:marBottom w:val="0"/>
          <w:divBdr>
            <w:top w:val="none" w:sz="0" w:space="0" w:color="auto"/>
            <w:left w:val="none" w:sz="0" w:space="0" w:color="auto"/>
            <w:bottom w:val="none" w:sz="0" w:space="0" w:color="auto"/>
            <w:right w:val="none" w:sz="0" w:space="0" w:color="auto"/>
          </w:divBdr>
        </w:div>
        <w:div w:id="411896213">
          <w:marLeft w:val="0"/>
          <w:marRight w:val="0"/>
          <w:marTop w:val="0"/>
          <w:marBottom w:val="0"/>
          <w:divBdr>
            <w:top w:val="none" w:sz="0" w:space="0" w:color="auto"/>
            <w:left w:val="none" w:sz="0" w:space="0" w:color="auto"/>
            <w:bottom w:val="none" w:sz="0" w:space="0" w:color="auto"/>
            <w:right w:val="none" w:sz="0" w:space="0" w:color="auto"/>
          </w:divBdr>
        </w:div>
        <w:div w:id="482817594">
          <w:marLeft w:val="0"/>
          <w:marRight w:val="0"/>
          <w:marTop w:val="0"/>
          <w:marBottom w:val="0"/>
          <w:divBdr>
            <w:top w:val="none" w:sz="0" w:space="0" w:color="auto"/>
            <w:left w:val="none" w:sz="0" w:space="0" w:color="auto"/>
            <w:bottom w:val="none" w:sz="0" w:space="0" w:color="auto"/>
            <w:right w:val="none" w:sz="0" w:space="0" w:color="auto"/>
          </w:divBdr>
        </w:div>
        <w:div w:id="511797858">
          <w:marLeft w:val="0"/>
          <w:marRight w:val="0"/>
          <w:marTop w:val="0"/>
          <w:marBottom w:val="0"/>
          <w:divBdr>
            <w:top w:val="none" w:sz="0" w:space="0" w:color="auto"/>
            <w:left w:val="none" w:sz="0" w:space="0" w:color="auto"/>
            <w:bottom w:val="none" w:sz="0" w:space="0" w:color="auto"/>
            <w:right w:val="none" w:sz="0" w:space="0" w:color="auto"/>
          </w:divBdr>
        </w:div>
        <w:div w:id="530146467">
          <w:marLeft w:val="0"/>
          <w:marRight w:val="0"/>
          <w:marTop w:val="0"/>
          <w:marBottom w:val="0"/>
          <w:divBdr>
            <w:top w:val="none" w:sz="0" w:space="0" w:color="auto"/>
            <w:left w:val="none" w:sz="0" w:space="0" w:color="auto"/>
            <w:bottom w:val="none" w:sz="0" w:space="0" w:color="auto"/>
            <w:right w:val="none" w:sz="0" w:space="0" w:color="auto"/>
          </w:divBdr>
        </w:div>
        <w:div w:id="570240724">
          <w:marLeft w:val="0"/>
          <w:marRight w:val="0"/>
          <w:marTop w:val="0"/>
          <w:marBottom w:val="0"/>
          <w:divBdr>
            <w:top w:val="none" w:sz="0" w:space="0" w:color="auto"/>
            <w:left w:val="none" w:sz="0" w:space="0" w:color="auto"/>
            <w:bottom w:val="none" w:sz="0" w:space="0" w:color="auto"/>
            <w:right w:val="none" w:sz="0" w:space="0" w:color="auto"/>
          </w:divBdr>
        </w:div>
        <w:div w:id="606691601">
          <w:marLeft w:val="0"/>
          <w:marRight w:val="0"/>
          <w:marTop w:val="0"/>
          <w:marBottom w:val="0"/>
          <w:divBdr>
            <w:top w:val="none" w:sz="0" w:space="0" w:color="auto"/>
            <w:left w:val="none" w:sz="0" w:space="0" w:color="auto"/>
            <w:bottom w:val="none" w:sz="0" w:space="0" w:color="auto"/>
            <w:right w:val="none" w:sz="0" w:space="0" w:color="auto"/>
          </w:divBdr>
        </w:div>
        <w:div w:id="613556939">
          <w:marLeft w:val="0"/>
          <w:marRight w:val="0"/>
          <w:marTop w:val="0"/>
          <w:marBottom w:val="0"/>
          <w:divBdr>
            <w:top w:val="none" w:sz="0" w:space="0" w:color="auto"/>
            <w:left w:val="none" w:sz="0" w:space="0" w:color="auto"/>
            <w:bottom w:val="none" w:sz="0" w:space="0" w:color="auto"/>
            <w:right w:val="none" w:sz="0" w:space="0" w:color="auto"/>
          </w:divBdr>
        </w:div>
        <w:div w:id="684206762">
          <w:marLeft w:val="0"/>
          <w:marRight w:val="0"/>
          <w:marTop w:val="0"/>
          <w:marBottom w:val="0"/>
          <w:divBdr>
            <w:top w:val="none" w:sz="0" w:space="0" w:color="auto"/>
            <w:left w:val="none" w:sz="0" w:space="0" w:color="auto"/>
            <w:bottom w:val="none" w:sz="0" w:space="0" w:color="auto"/>
            <w:right w:val="none" w:sz="0" w:space="0" w:color="auto"/>
          </w:divBdr>
        </w:div>
        <w:div w:id="711156056">
          <w:marLeft w:val="0"/>
          <w:marRight w:val="0"/>
          <w:marTop w:val="0"/>
          <w:marBottom w:val="0"/>
          <w:divBdr>
            <w:top w:val="none" w:sz="0" w:space="0" w:color="auto"/>
            <w:left w:val="none" w:sz="0" w:space="0" w:color="auto"/>
            <w:bottom w:val="none" w:sz="0" w:space="0" w:color="auto"/>
            <w:right w:val="none" w:sz="0" w:space="0" w:color="auto"/>
          </w:divBdr>
        </w:div>
        <w:div w:id="724258030">
          <w:marLeft w:val="0"/>
          <w:marRight w:val="0"/>
          <w:marTop w:val="0"/>
          <w:marBottom w:val="0"/>
          <w:divBdr>
            <w:top w:val="none" w:sz="0" w:space="0" w:color="auto"/>
            <w:left w:val="none" w:sz="0" w:space="0" w:color="auto"/>
            <w:bottom w:val="none" w:sz="0" w:space="0" w:color="auto"/>
            <w:right w:val="none" w:sz="0" w:space="0" w:color="auto"/>
          </w:divBdr>
        </w:div>
        <w:div w:id="725108190">
          <w:marLeft w:val="0"/>
          <w:marRight w:val="0"/>
          <w:marTop w:val="0"/>
          <w:marBottom w:val="0"/>
          <w:divBdr>
            <w:top w:val="none" w:sz="0" w:space="0" w:color="auto"/>
            <w:left w:val="none" w:sz="0" w:space="0" w:color="auto"/>
            <w:bottom w:val="none" w:sz="0" w:space="0" w:color="auto"/>
            <w:right w:val="none" w:sz="0" w:space="0" w:color="auto"/>
          </w:divBdr>
        </w:div>
        <w:div w:id="730545875">
          <w:marLeft w:val="0"/>
          <w:marRight w:val="0"/>
          <w:marTop w:val="0"/>
          <w:marBottom w:val="0"/>
          <w:divBdr>
            <w:top w:val="none" w:sz="0" w:space="0" w:color="auto"/>
            <w:left w:val="none" w:sz="0" w:space="0" w:color="auto"/>
            <w:bottom w:val="none" w:sz="0" w:space="0" w:color="auto"/>
            <w:right w:val="none" w:sz="0" w:space="0" w:color="auto"/>
          </w:divBdr>
        </w:div>
        <w:div w:id="737093786">
          <w:marLeft w:val="0"/>
          <w:marRight w:val="0"/>
          <w:marTop w:val="0"/>
          <w:marBottom w:val="0"/>
          <w:divBdr>
            <w:top w:val="none" w:sz="0" w:space="0" w:color="auto"/>
            <w:left w:val="none" w:sz="0" w:space="0" w:color="auto"/>
            <w:bottom w:val="none" w:sz="0" w:space="0" w:color="auto"/>
            <w:right w:val="none" w:sz="0" w:space="0" w:color="auto"/>
          </w:divBdr>
        </w:div>
        <w:div w:id="765200456">
          <w:marLeft w:val="0"/>
          <w:marRight w:val="0"/>
          <w:marTop w:val="0"/>
          <w:marBottom w:val="0"/>
          <w:divBdr>
            <w:top w:val="none" w:sz="0" w:space="0" w:color="auto"/>
            <w:left w:val="none" w:sz="0" w:space="0" w:color="auto"/>
            <w:bottom w:val="none" w:sz="0" w:space="0" w:color="auto"/>
            <w:right w:val="none" w:sz="0" w:space="0" w:color="auto"/>
          </w:divBdr>
        </w:div>
        <w:div w:id="769666373">
          <w:marLeft w:val="0"/>
          <w:marRight w:val="0"/>
          <w:marTop w:val="0"/>
          <w:marBottom w:val="0"/>
          <w:divBdr>
            <w:top w:val="none" w:sz="0" w:space="0" w:color="auto"/>
            <w:left w:val="none" w:sz="0" w:space="0" w:color="auto"/>
            <w:bottom w:val="none" w:sz="0" w:space="0" w:color="auto"/>
            <w:right w:val="none" w:sz="0" w:space="0" w:color="auto"/>
          </w:divBdr>
        </w:div>
        <w:div w:id="859587905">
          <w:marLeft w:val="0"/>
          <w:marRight w:val="0"/>
          <w:marTop w:val="0"/>
          <w:marBottom w:val="0"/>
          <w:divBdr>
            <w:top w:val="none" w:sz="0" w:space="0" w:color="auto"/>
            <w:left w:val="none" w:sz="0" w:space="0" w:color="auto"/>
            <w:bottom w:val="none" w:sz="0" w:space="0" w:color="auto"/>
            <w:right w:val="none" w:sz="0" w:space="0" w:color="auto"/>
          </w:divBdr>
        </w:div>
        <w:div w:id="918177287">
          <w:marLeft w:val="0"/>
          <w:marRight w:val="0"/>
          <w:marTop w:val="0"/>
          <w:marBottom w:val="0"/>
          <w:divBdr>
            <w:top w:val="none" w:sz="0" w:space="0" w:color="auto"/>
            <w:left w:val="none" w:sz="0" w:space="0" w:color="auto"/>
            <w:bottom w:val="none" w:sz="0" w:space="0" w:color="auto"/>
            <w:right w:val="none" w:sz="0" w:space="0" w:color="auto"/>
          </w:divBdr>
        </w:div>
        <w:div w:id="1005978232">
          <w:marLeft w:val="0"/>
          <w:marRight w:val="0"/>
          <w:marTop w:val="0"/>
          <w:marBottom w:val="0"/>
          <w:divBdr>
            <w:top w:val="none" w:sz="0" w:space="0" w:color="auto"/>
            <w:left w:val="none" w:sz="0" w:space="0" w:color="auto"/>
            <w:bottom w:val="none" w:sz="0" w:space="0" w:color="auto"/>
            <w:right w:val="none" w:sz="0" w:space="0" w:color="auto"/>
          </w:divBdr>
        </w:div>
        <w:div w:id="1016931737">
          <w:marLeft w:val="0"/>
          <w:marRight w:val="0"/>
          <w:marTop w:val="0"/>
          <w:marBottom w:val="0"/>
          <w:divBdr>
            <w:top w:val="none" w:sz="0" w:space="0" w:color="auto"/>
            <w:left w:val="none" w:sz="0" w:space="0" w:color="auto"/>
            <w:bottom w:val="none" w:sz="0" w:space="0" w:color="auto"/>
            <w:right w:val="none" w:sz="0" w:space="0" w:color="auto"/>
          </w:divBdr>
        </w:div>
        <w:div w:id="1035469625">
          <w:marLeft w:val="0"/>
          <w:marRight w:val="0"/>
          <w:marTop w:val="0"/>
          <w:marBottom w:val="0"/>
          <w:divBdr>
            <w:top w:val="none" w:sz="0" w:space="0" w:color="auto"/>
            <w:left w:val="none" w:sz="0" w:space="0" w:color="auto"/>
            <w:bottom w:val="none" w:sz="0" w:space="0" w:color="auto"/>
            <w:right w:val="none" w:sz="0" w:space="0" w:color="auto"/>
          </w:divBdr>
        </w:div>
        <w:div w:id="1168788294">
          <w:marLeft w:val="0"/>
          <w:marRight w:val="0"/>
          <w:marTop w:val="0"/>
          <w:marBottom w:val="0"/>
          <w:divBdr>
            <w:top w:val="none" w:sz="0" w:space="0" w:color="auto"/>
            <w:left w:val="none" w:sz="0" w:space="0" w:color="auto"/>
            <w:bottom w:val="none" w:sz="0" w:space="0" w:color="auto"/>
            <w:right w:val="none" w:sz="0" w:space="0" w:color="auto"/>
          </w:divBdr>
        </w:div>
        <w:div w:id="1171331314">
          <w:marLeft w:val="0"/>
          <w:marRight w:val="0"/>
          <w:marTop w:val="0"/>
          <w:marBottom w:val="0"/>
          <w:divBdr>
            <w:top w:val="none" w:sz="0" w:space="0" w:color="auto"/>
            <w:left w:val="none" w:sz="0" w:space="0" w:color="auto"/>
            <w:bottom w:val="none" w:sz="0" w:space="0" w:color="auto"/>
            <w:right w:val="none" w:sz="0" w:space="0" w:color="auto"/>
          </w:divBdr>
        </w:div>
        <w:div w:id="1272665082">
          <w:marLeft w:val="0"/>
          <w:marRight w:val="0"/>
          <w:marTop w:val="0"/>
          <w:marBottom w:val="0"/>
          <w:divBdr>
            <w:top w:val="none" w:sz="0" w:space="0" w:color="auto"/>
            <w:left w:val="none" w:sz="0" w:space="0" w:color="auto"/>
            <w:bottom w:val="none" w:sz="0" w:space="0" w:color="auto"/>
            <w:right w:val="none" w:sz="0" w:space="0" w:color="auto"/>
          </w:divBdr>
        </w:div>
        <w:div w:id="1359967615">
          <w:marLeft w:val="0"/>
          <w:marRight w:val="0"/>
          <w:marTop w:val="0"/>
          <w:marBottom w:val="0"/>
          <w:divBdr>
            <w:top w:val="none" w:sz="0" w:space="0" w:color="auto"/>
            <w:left w:val="none" w:sz="0" w:space="0" w:color="auto"/>
            <w:bottom w:val="none" w:sz="0" w:space="0" w:color="auto"/>
            <w:right w:val="none" w:sz="0" w:space="0" w:color="auto"/>
          </w:divBdr>
        </w:div>
        <w:div w:id="1505634205">
          <w:marLeft w:val="0"/>
          <w:marRight w:val="0"/>
          <w:marTop w:val="0"/>
          <w:marBottom w:val="0"/>
          <w:divBdr>
            <w:top w:val="none" w:sz="0" w:space="0" w:color="auto"/>
            <w:left w:val="none" w:sz="0" w:space="0" w:color="auto"/>
            <w:bottom w:val="none" w:sz="0" w:space="0" w:color="auto"/>
            <w:right w:val="none" w:sz="0" w:space="0" w:color="auto"/>
          </w:divBdr>
        </w:div>
        <w:div w:id="1661881666">
          <w:marLeft w:val="0"/>
          <w:marRight w:val="0"/>
          <w:marTop w:val="0"/>
          <w:marBottom w:val="0"/>
          <w:divBdr>
            <w:top w:val="none" w:sz="0" w:space="0" w:color="auto"/>
            <w:left w:val="none" w:sz="0" w:space="0" w:color="auto"/>
            <w:bottom w:val="none" w:sz="0" w:space="0" w:color="auto"/>
            <w:right w:val="none" w:sz="0" w:space="0" w:color="auto"/>
          </w:divBdr>
        </w:div>
        <w:div w:id="1664818135">
          <w:marLeft w:val="0"/>
          <w:marRight w:val="0"/>
          <w:marTop w:val="0"/>
          <w:marBottom w:val="0"/>
          <w:divBdr>
            <w:top w:val="none" w:sz="0" w:space="0" w:color="auto"/>
            <w:left w:val="none" w:sz="0" w:space="0" w:color="auto"/>
            <w:bottom w:val="none" w:sz="0" w:space="0" w:color="auto"/>
            <w:right w:val="none" w:sz="0" w:space="0" w:color="auto"/>
          </w:divBdr>
        </w:div>
        <w:div w:id="1710571048">
          <w:marLeft w:val="0"/>
          <w:marRight w:val="0"/>
          <w:marTop w:val="0"/>
          <w:marBottom w:val="0"/>
          <w:divBdr>
            <w:top w:val="none" w:sz="0" w:space="0" w:color="auto"/>
            <w:left w:val="none" w:sz="0" w:space="0" w:color="auto"/>
            <w:bottom w:val="none" w:sz="0" w:space="0" w:color="auto"/>
            <w:right w:val="none" w:sz="0" w:space="0" w:color="auto"/>
          </w:divBdr>
        </w:div>
        <w:div w:id="1787655410">
          <w:marLeft w:val="0"/>
          <w:marRight w:val="0"/>
          <w:marTop w:val="0"/>
          <w:marBottom w:val="0"/>
          <w:divBdr>
            <w:top w:val="none" w:sz="0" w:space="0" w:color="auto"/>
            <w:left w:val="none" w:sz="0" w:space="0" w:color="auto"/>
            <w:bottom w:val="none" w:sz="0" w:space="0" w:color="auto"/>
            <w:right w:val="none" w:sz="0" w:space="0" w:color="auto"/>
          </w:divBdr>
        </w:div>
        <w:div w:id="1898280983">
          <w:marLeft w:val="0"/>
          <w:marRight w:val="0"/>
          <w:marTop w:val="0"/>
          <w:marBottom w:val="0"/>
          <w:divBdr>
            <w:top w:val="none" w:sz="0" w:space="0" w:color="auto"/>
            <w:left w:val="none" w:sz="0" w:space="0" w:color="auto"/>
            <w:bottom w:val="none" w:sz="0" w:space="0" w:color="auto"/>
            <w:right w:val="none" w:sz="0" w:space="0" w:color="auto"/>
          </w:divBdr>
        </w:div>
        <w:div w:id="1922980821">
          <w:marLeft w:val="0"/>
          <w:marRight w:val="0"/>
          <w:marTop w:val="0"/>
          <w:marBottom w:val="0"/>
          <w:divBdr>
            <w:top w:val="none" w:sz="0" w:space="0" w:color="auto"/>
            <w:left w:val="none" w:sz="0" w:space="0" w:color="auto"/>
            <w:bottom w:val="none" w:sz="0" w:space="0" w:color="auto"/>
            <w:right w:val="none" w:sz="0" w:space="0" w:color="auto"/>
          </w:divBdr>
        </w:div>
        <w:div w:id="1928690070">
          <w:marLeft w:val="0"/>
          <w:marRight w:val="0"/>
          <w:marTop w:val="0"/>
          <w:marBottom w:val="0"/>
          <w:divBdr>
            <w:top w:val="none" w:sz="0" w:space="0" w:color="auto"/>
            <w:left w:val="none" w:sz="0" w:space="0" w:color="auto"/>
            <w:bottom w:val="none" w:sz="0" w:space="0" w:color="auto"/>
            <w:right w:val="none" w:sz="0" w:space="0" w:color="auto"/>
          </w:divBdr>
        </w:div>
        <w:div w:id="1959480809">
          <w:marLeft w:val="0"/>
          <w:marRight w:val="0"/>
          <w:marTop w:val="0"/>
          <w:marBottom w:val="0"/>
          <w:divBdr>
            <w:top w:val="none" w:sz="0" w:space="0" w:color="auto"/>
            <w:left w:val="none" w:sz="0" w:space="0" w:color="auto"/>
            <w:bottom w:val="none" w:sz="0" w:space="0" w:color="auto"/>
            <w:right w:val="none" w:sz="0" w:space="0" w:color="auto"/>
          </w:divBdr>
        </w:div>
        <w:div w:id="2006474468">
          <w:marLeft w:val="0"/>
          <w:marRight w:val="0"/>
          <w:marTop w:val="0"/>
          <w:marBottom w:val="0"/>
          <w:divBdr>
            <w:top w:val="none" w:sz="0" w:space="0" w:color="auto"/>
            <w:left w:val="none" w:sz="0" w:space="0" w:color="auto"/>
            <w:bottom w:val="none" w:sz="0" w:space="0" w:color="auto"/>
            <w:right w:val="none" w:sz="0" w:space="0" w:color="auto"/>
          </w:divBdr>
        </w:div>
        <w:div w:id="2053338372">
          <w:marLeft w:val="0"/>
          <w:marRight w:val="0"/>
          <w:marTop w:val="0"/>
          <w:marBottom w:val="0"/>
          <w:divBdr>
            <w:top w:val="none" w:sz="0" w:space="0" w:color="auto"/>
            <w:left w:val="none" w:sz="0" w:space="0" w:color="auto"/>
            <w:bottom w:val="none" w:sz="0" w:space="0" w:color="auto"/>
            <w:right w:val="none" w:sz="0" w:space="0" w:color="auto"/>
          </w:divBdr>
        </w:div>
        <w:div w:id="2078744907">
          <w:marLeft w:val="0"/>
          <w:marRight w:val="0"/>
          <w:marTop w:val="0"/>
          <w:marBottom w:val="0"/>
          <w:divBdr>
            <w:top w:val="none" w:sz="0" w:space="0" w:color="auto"/>
            <w:left w:val="none" w:sz="0" w:space="0" w:color="auto"/>
            <w:bottom w:val="none" w:sz="0" w:space="0" w:color="auto"/>
            <w:right w:val="none" w:sz="0" w:space="0" w:color="auto"/>
          </w:divBdr>
        </w:div>
        <w:div w:id="2122411947">
          <w:marLeft w:val="0"/>
          <w:marRight w:val="0"/>
          <w:marTop w:val="0"/>
          <w:marBottom w:val="0"/>
          <w:divBdr>
            <w:top w:val="none" w:sz="0" w:space="0" w:color="auto"/>
            <w:left w:val="none" w:sz="0" w:space="0" w:color="auto"/>
            <w:bottom w:val="none" w:sz="0" w:space="0" w:color="auto"/>
            <w:right w:val="none" w:sz="0" w:space="0" w:color="auto"/>
          </w:divBdr>
        </w:div>
      </w:divsChild>
    </w:div>
    <w:div w:id="1355107025">
      <w:bodyDiv w:val="1"/>
      <w:marLeft w:val="0"/>
      <w:marRight w:val="0"/>
      <w:marTop w:val="0"/>
      <w:marBottom w:val="0"/>
      <w:divBdr>
        <w:top w:val="none" w:sz="0" w:space="0" w:color="auto"/>
        <w:left w:val="none" w:sz="0" w:space="0" w:color="auto"/>
        <w:bottom w:val="none" w:sz="0" w:space="0" w:color="auto"/>
        <w:right w:val="none" w:sz="0" w:space="0" w:color="auto"/>
      </w:divBdr>
    </w:div>
    <w:div w:id="1390494276">
      <w:bodyDiv w:val="1"/>
      <w:marLeft w:val="0"/>
      <w:marRight w:val="0"/>
      <w:marTop w:val="0"/>
      <w:marBottom w:val="0"/>
      <w:divBdr>
        <w:top w:val="none" w:sz="0" w:space="0" w:color="auto"/>
        <w:left w:val="none" w:sz="0" w:space="0" w:color="auto"/>
        <w:bottom w:val="none" w:sz="0" w:space="0" w:color="auto"/>
        <w:right w:val="none" w:sz="0" w:space="0" w:color="auto"/>
      </w:divBdr>
    </w:div>
    <w:div w:id="1455950330">
      <w:bodyDiv w:val="1"/>
      <w:marLeft w:val="0"/>
      <w:marRight w:val="0"/>
      <w:marTop w:val="0"/>
      <w:marBottom w:val="0"/>
      <w:divBdr>
        <w:top w:val="none" w:sz="0" w:space="0" w:color="auto"/>
        <w:left w:val="none" w:sz="0" w:space="0" w:color="auto"/>
        <w:bottom w:val="none" w:sz="0" w:space="0" w:color="auto"/>
        <w:right w:val="none" w:sz="0" w:space="0" w:color="auto"/>
      </w:divBdr>
    </w:div>
    <w:div w:id="1500540404">
      <w:bodyDiv w:val="1"/>
      <w:marLeft w:val="0"/>
      <w:marRight w:val="0"/>
      <w:marTop w:val="0"/>
      <w:marBottom w:val="0"/>
      <w:divBdr>
        <w:top w:val="none" w:sz="0" w:space="0" w:color="auto"/>
        <w:left w:val="none" w:sz="0" w:space="0" w:color="auto"/>
        <w:bottom w:val="none" w:sz="0" w:space="0" w:color="auto"/>
        <w:right w:val="none" w:sz="0" w:space="0" w:color="auto"/>
      </w:divBdr>
    </w:div>
    <w:div w:id="1520970618">
      <w:bodyDiv w:val="1"/>
      <w:marLeft w:val="0"/>
      <w:marRight w:val="0"/>
      <w:marTop w:val="0"/>
      <w:marBottom w:val="0"/>
      <w:divBdr>
        <w:top w:val="none" w:sz="0" w:space="0" w:color="auto"/>
        <w:left w:val="none" w:sz="0" w:space="0" w:color="auto"/>
        <w:bottom w:val="none" w:sz="0" w:space="0" w:color="auto"/>
        <w:right w:val="none" w:sz="0" w:space="0" w:color="auto"/>
      </w:divBdr>
    </w:div>
    <w:div w:id="1610624982">
      <w:bodyDiv w:val="1"/>
      <w:marLeft w:val="0"/>
      <w:marRight w:val="0"/>
      <w:marTop w:val="0"/>
      <w:marBottom w:val="0"/>
      <w:divBdr>
        <w:top w:val="none" w:sz="0" w:space="0" w:color="auto"/>
        <w:left w:val="none" w:sz="0" w:space="0" w:color="auto"/>
        <w:bottom w:val="none" w:sz="0" w:space="0" w:color="auto"/>
        <w:right w:val="none" w:sz="0" w:space="0" w:color="auto"/>
      </w:divBdr>
    </w:div>
    <w:div w:id="1625841496">
      <w:bodyDiv w:val="1"/>
      <w:marLeft w:val="0"/>
      <w:marRight w:val="0"/>
      <w:marTop w:val="0"/>
      <w:marBottom w:val="0"/>
      <w:divBdr>
        <w:top w:val="none" w:sz="0" w:space="0" w:color="auto"/>
        <w:left w:val="none" w:sz="0" w:space="0" w:color="auto"/>
        <w:bottom w:val="none" w:sz="0" w:space="0" w:color="auto"/>
        <w:right w:val="none" w:sz="0" w:space="0" w:color="auto"/>
      </w:divBdr>
    </w:div>
    <w:div w:id="1645575580">
      <w:bodyDiv w:val="1"/>
      <w:marLeft w:val="0"/>
      <w:marRight w:val="0"/>
      <w:marTop w:val="0"/>
      <w:marBottom w:val="0"/>
      <w:divBdr>
        <w:top w:val="none" w:sz="0" w:space="0" w:color="auto"/>
        <w:left w:val="none" w:sz="0" w:space="0" w:color="auto"/>
        <w:bottom w:val="none" w:sz="0" w:space="0" w:color="auto"/>
        <w:right w:val="none" w:sz="0" w:space="0" w:color="auto"/>
      </w:divBdr>
    </w:div>
    <w:div w:id="1649750949">
      <w:bodyDiv w:val="1"/>
      <w:marLeft w:val="0"/>
      <w:marRight w:val="0"/>
      <w:marTop w:val="0"/>
      <w:marBottom w:val="0"/>
      <w:divBdr>
        <w:top w:val="none" w:sz="0" w:space="0" w:color="auto"/>
        <w:left w:val="none" w:sz="0" w:space="0" w:color="auto"/>
        <w:bottom w:val="none" w:sz="0" w:space="0" w:color="auto"/>
        <w:right w:val="none" w:sz="0" w:space="0" w:color="auto"/>
      </w:divBdr>
    </w:div>
    <w:div w:id="1684626552">
      <w:bodyDiv w:val="1"/>
      <w:marLeft w:val="0"/>
      <w:marRight w:val="0"/>
      <w:marTop w:val="0"/>
      <w:marBottom w:val="0"/>
      <w:divBdr>
        <w:top w:val="none" w:sz="0" w:space="0" w:color="auto"/>
        <w:left w:val="none" w:sz="0" w:space="0" w:color="auto"/>
        <w:bottom w:val="none" w:sz="0" w:space="0" w:color="auto"/>
        <w:right w:val="none" w:sz="0" w:space="0" w:color="auto"/>
      </w:divBdr>
    </w:div>
    <w:div w:id="1703357493">
      <w:bodyDiv w:val="1"/>
      <w:marLeft w:val="0"/>
      <w:marRight w:val="0"/>
      <w:marTop w:val="0"/>
      <w:marBottom w:val="0"/>
      <w:divBdr>
        <w:top w:val="none" w:sz="0" w:space="0" w:color="auto"/>
        <w:left w:val="none" w:sz="0" w:space="0" w:color="auto"/>
        <w:bottom w:val="none" w:sz="0" w:space="0" w:color="auto"/>
        <w:right w:val="none" w:sz="0" w:space="0" w:color="auto"/>
      </w:divBdr>
    </w:div>
    <w:div w:id="1754206900">
      <w:bodyDiv w:val="1"/>
      <w:marLeft w:val="0"/>
      <w:marRight w:val="0"/>
      <w:marTop w:val="0"/>
      <w:marBottom w:val="0"/>
      <w:divBdr>
        <w:top w:val="none" w:sz="0" w:space="0" w:color="auto"/>
        <w:left w:val="none" w:sz="0" w:space="0" w:color="auto"/>
        <w:bottom w:val="none" w:sz="0" w:space="0" w:color="auto"/>
        <w:right w:val="none" w:sz="0" w:space="0" w:color="auto"/>
      </w:divBdr>
      <w:divsChild>
        <w:div w:id="205945824">
          <w:marLeft w:val="0"/>
          <w:marRight w:val="0"/>
          <w:marTop w:val="0"/>
          <w:marBottom w:val="0"/>
          <w:divBdr>
            <w:top w:val="none" w:sz="0" w:space="0" w:color="auto"/>
            <w:left w:val="none" w:sz="0" w:space="0" w:color="auto"/>
            <w:bottom w:val="none" w:sz="0" w:space="0" w:color="auto"/>
            <w:right w:val="none" w:sz="0" w:space="0" w:color="auto"/>
          </w:divBdr>
          <w:divsChild>
            <w:div w:id="48092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702454">
      <w:bodyDiv w:val="1"/>
      <w:marLeft w:val="0"/>
      <w:marRight w:val="0"/>
      <w:marTop w:val="0"/>
      <w:marBottom w:val="0"/>
      <w:divBdr>
        <w:top w:val="none" w:sz="0" w:space="0" w:color="auto"/>
        <w:left w:val="none" w:sz="0" w:space="0" w:color="auto"/>
        <w:bottom w:val="none" w:sz="0" w:space="0" w:color="auto"/>
        <w:right w:val="none" w:sz="0" w:space="0" w:color="auto"/>
      </w:divBdr>
    </w:div>
    <w:div w:id="1848983431">
      <w:bodyDiv w:val="1"/>
      <w:marLeft w:val="0"/>
      <w:marRight w:val="0"/>
      <w:marTop w:val="0"/>
      <w:marBottom w:val="0"/>
      <w:divBdr>
        <w:top w:val="none" w:sz="0" w:space="0" w:color="auto"/>
        <w:left w:val="none" w:sz="0" w:space="0" w:color="auto"/>
        <w:bottom w:val="none" w:sz="0" w:space="0" w:color="auto"/>
        <w:right w:val="none" w:sz="0" w:space="0" w:color="auto"/>
      </w:divBdr>
      <w:divsChild>
        <w:div w:id="1844080714">
          <w:marLeft w:val="0"/>
          <w:marRight w:val="0"/>
          <w:marTop w:val="0"/>
          <w:marBottom w:val="0"/>
          <w:divBdr>
            <w:top w:val="none" w:sz="0" w:space="0" w:color="auto"/>
            <w:left w:val="none" w:sz="0" w:space="0" w:color="auto"/>
            <w:bottom w:val="none" w:sz="0" w:space="0" w:color="auto"/>
            <w:right w:val="none" w:sz="0" w:space="0" w:color="auto"/>
          </w:divBdr>
          <w:divsChild>
            <w:div w:id="209559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00183">
      <w:bodyDiv w:val="1"/>
      <w:marLeft w:val="0"/>
      <w:marRight w:val="0"/>
      <w:marTop w:val="0"/>
      <w:marBottom w:val="0"/>
      <w:divBdr>
        <w:top w:val="none" w:sz="0" w:space="0" w:color="auto"/>
        <w:left w:val="none" w:sz="0" w:space="0" w:color="auto"/>
        <w:bottom w:val="none" w:sz="0" w:space="0" w:color="auto"/>
        <w:right w:val="none" w:sz="0" w:space="0" w:color="auto"/>
      </w:divBdr>
      <w:divsChild>
        <w:div w:id="843474243">
          <w:marLeft w:val="0"/>
          <w:marRight w:val="0"/>
          <w:marTop w:val="0"/>
          <w:marBottom w:val="0"/>
          <w:divBdr>
            <w:top w:val="none" w:sz="0" w:space="0" w:color="auto"/>
            <w:left w:val="none" w:sz="0" w:space="0" w:color="auto"/>
            <w:bottom w:val="none" w:sz="0" w:space="0" w:color="auto"/>
            <w:right w:val="none" w:sz="0" w:space="0" w:color="auto"/>
          </w:divBdr>
          <w:divsChild>
            <w:div w:id="170308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126295">
      <w:bodyDiv w:val="1"/>
      <w:marLeft w:val="0"/>
      <w:marRight w:val="0"/>
      <w:marTop w:val="0"/>
      <w:marBottom w:val="0"/>
      <w:divBdr>
        <w:top w:val="none" w:sz="0" w:space="0" w:color="auto"/>
        <w:left w:val="none" w:sz="0" w:space="0" w:color="auto"/>
        <w:bottom w:val="none" w:sz="0" w:space="0" w:color="auto"/>
        <w:right w:val="none" w:sz="0" w:space="0" w:color="auto"/>
      </w:divBdr>
    </w:div>
    <w:div w:id="1903759579">
      <w:bodyDiv w:val="1"/>
      <w:marLeft w:val="0"/>
      <w:marRight w:val="0"/>
      <w:marTop w:val="0"/>
      <w:marBottom w:val="0"/>
      <w:divBdr>
        <w:top w:val="none" w:sz="0" w:space="0" w:color="auto"/>
        <w:left w:val="none" w:sz="0" w:space="0" w:color="auto"/>
        <w:bottom w:val="none" w:sz="0" w:space="0" w:color="auto"/>
        <w:right w:val="none" w:sz="0" w:space="0" w:color="auto"/>
      </w:divBdr>
      <w:divsChild>
        <w:div w:id="1323435331">
          <w:marLeft w:val="0"/>
          <w:marRight w:val="0"/>
          <w:marTop w:val="0"/>
          <w:marBottom w:val="0"/>
          <w:divBdr>
            <w:top w:val="none" w:sz="0" w:space="0" w:color="auto"/>
            <w:left w:val="none" w:sz="0" w:space="0" w:color="auto"/>
            <w:bottom w:val="none" w:sz="0" w:space="0" w:color="auto"/>
            <w:right w:val="none" w:sz="0" w:space="0" w:color="auto"/>
          </w:divBdr>
          <w:divsChild>
            <w:div w:id="94557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624735">
      <w:bodyDiv w:val="1"/>
      <w:marLeft w:val="0"/>
      <w:marRight w:val="0"/>
      <w:marTop w:val="0"/>
      <w:marBottom w:val="0"/>
      <w:divBdr>
        <w:top w:val="none" w:sz="0" w:space="0" w:color="auto"/>
        <w:left w:val="none" w:sz="0" w:space="0" w:color="auto"/>
        <w:bottom w:val="none" w:sz="0" w:space="0" w:color="auto"/>
        <w:right w:val="none" w:sz="0" w:space="0" w:color="auto"/>
      </w:divBdr>
      <w:divsChild>
        <w:div w:id="300430496">
          <w:marLeft w:val="0"/>
          <w:marRight w:val="0"/>
          <w:marTop w:val="0"/>
          <w:marBottom w:val="0"/>
          <w:divBdr>
            <w:top w:val="none" w:sz="0" w:space="0" w:color="auto"/>
            <w:left w:val="none" w:sz="0" w:space="0" w:color="auto"/>
            <w:bottom w:val="none" w:sz="0" w:space="0" w:color="auto"/>
            <w:right w:val="none" w:sz="0" w:space="0" w:color="auto"/>
          </w:divBdr>
          <w:divsChild>
            <w:div w:id="156513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63069">
      <w:bodyDiv w:val="1"/>
      <w:marLeft w:val="0"/>
      <w:marRight w:val="0"/>
      <w:marTop w:val="0"/>
      <w:marBottom w:val="0"/>
      <w:divBdr>
        <w:top w:val="none" w:sz="0" w:space="0" w:color="auto"/>
        <w:left w:val="none" w:sz="0" w:space="0" w:color="auto"/>
        <w:bottom w:val="none" w:sz="0" w:space="0" w:color="auto"/>
        <w:right w:val="none" w:sz="0" w:space="0" w:color="auto"/>
      </w:divBdr>
      <w:divsChild>
        <w:div w:id="355548840">
          <w:marLeft w:val="0"/>
          <w:marRight w:val="0"/>
          <w:marTop w:val="0"/>
          <w:marBottom w:val="0"/>
          <w:divBdr>
            <w:top w:val="none" w:sz="0" w:space="0" w:color="auto"/>
            <w:left w:val="none" w:sz="0" w:space="0" w:color="auto"/>
            <w:bottom w:val="none" w:sz="0" w:space="0" w:color="auto"/>
            <w:right w:val="none" w:sz="0" w:space="0" w:color="auto"/>
          </w:divBdr>
        </w:div>
        <w:div w:id="1504279727">
          <w:marLeft w:val="0"/>
          <w:marRight w:val="0"/>
          <w:marTop w:val="0"/>
          <w:marBottom w:val="0"/>
          <w:divBdr>
            <w:top w:val="none" w:sz="0" w:space="0" w:color="auto"/>
            <w:left w:val="none" w:sz="0" w:space="0" w:color="auto"/>
            <w:bottom w:val="none" w:sz="0" w:space="0" w:color="auto"/>
            <w:right w:val="none" w:sz="0" w:space="0" w:color="auto"/>
          </w:divBdr>
        </w:div>
        <w:div w:id="1562910738">
          <w:marLeft w:val="0"/>
          <w:marRight w:val="0"/>
          <w:marTop w:val="0"/>
          <w:marBottom w:val="0"/>
          <w:divBdr>
            <w:top w:val="none" w:sz="0" w:space="0" w:color="auto"/>
            <w:left w:val="none" w:sz="0" w:space="0" w:color="auto"/>
            <w:bottom w:val="none" w:sz="0" w:space="0" w:color="auto"/>
            <w:right w:val="none" w:sz="0" w:space="0" w:color="auto"/>
          </w:divBdr>
        </w:div>
        <w:div w:id="1663387716">
          <w:marLeft w:val="0"/>
          <w:marRight w:val="0"/>
          <w:marTop w:val="0"/>
          <w:marBottom w:val="0"/>
          <w:divBdr>
            <w:top w:val="none" w:sz="0" w:space="0" w:color="auto"/>
            <w:left w:val="none" w:sz="0" w:space="0" w:color="auto"/>
            <w:bottom w:val="none" w:sz="0" w:space="0" w:color="auto"/>
            <w:right w:val="none" w:sz="0" w:space="0" w:color="auto"/>
          </w:divBdr>
        </w:div>
      </w:divsChild>
    </w:div>
    <w:div w:id="2068413850">
      <w:bodyDiv w:val="1"/>
      <w:marLeft w:val="0"/>
      <w:marRight w:val="0"/>
      <w:marTop w:val="0"/>
      <w:marBottom w:val="0"/>
      <w:divBdr>
        <w:top w:val="none" w:sz="0" w:space="0" w:color="auto"/>
        <w:left w:val="none" w:sz="0" w:space="0" w:color="auto"/>
        <w:bottom w:val="none" w:sz="0" w:space="0" w:color="auto"/>
        <w:right w:val="none" w:sz="0" w:space="0" w:color="auto"/>
      </w:divBdr>
      <w:divsChild>
        <w:div w:id="774400928">
          <w:marLeft w:val="720"/>
          <w:marRight w:val="0"/>
          <w:marTop w:val="0"/>
          <w:marBottom w:val="0"/>
          <w:divBdr>
            <w:top w:val="none" w:sz="0" w:space="0" w:color="auto"/>
            <w:left w:val="none" w:sz="0" w:space="0" w:color="auto"/>
            <w:bottom w:val="none" w:sz="0" w:space="0" w:color="auto"/>
            <w:right w:val="none" w:sz="0" w:space="0" w:color="auto"/>
          </w:divBdr>
        </w:div>
      </w:divsChild>
    </w:div>
    <w:div w:id="2146848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www.ti.com/tool/USB2ANY?keyMatch=usb2any&amp;tisearch=Search-EN-Everything" TargetMode="External"/><Relationship Id="rId26"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header" Target="header5.xml"/><Relationship Id="rId30" Type="http://schemas.openxmlformats.org/officeDocument/2006/relationships/header" Target="header6.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2.wm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3.wmf"/></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3.wmf"/></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EVM%20und%20Datenblatt\DS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7DDA5298EAF446689B79692C2512F06"/>
        <w:category>
          <w:name w:val="General"/>
          <w:gallery w:val="placeholder"/>
        </w:category>
        <w:types>
          <w:type w:val="bbPlcHdr"/>
        </w:types>
        <w:behaviors>
          <w:behavior w:val="content"/>
        </w:behaviors>
        <w:guid w:val="{FB738692-78A6-4392-B1AE-2A645B4CA19B}"/>
      </w:docPartPr>
      <w:docPartBody>
        <w:p w:rsidR="00AA129B" w:rsidRDefault="00AA129B">
          <w:r w:rsidRPr="00951306">
            <w:rPr>
              <w:rStyle w:val="PlaceholderText"/>
            </w:rPr>
            <w:t>[Status]</w:t>
          </w:r>
        </w:p>
      </w:docPartBody>
    </w:docPart>
    <w:docPart>
      <w:docPartPr>
        <w:name w:val="B0812761ECEB4B31A59033148543AE2E"/>
        <w:category>
          <w:name w:val="General"/>
          <w:gallery w:val="placeholder"/>
        </w:category>
        <w:types>
          <w:type w:val="bbPlcHdr"/>
        </w:types>
        <w:behaviors>
          <w:behavior w:val="content"/>
        </w:behaviors>
        <w:guid w:val="{566DB0CD-93F5-4EF3-AC04-AF29AFBB0458}"/>
      </w:docPartPr>
      <w:docPartBody>
        <w:p w:rsidR="00AA129B" w:rsidRDefault="00AA129B">
          <w:r w:rsidRPr="00951306">
            <w:rPr>
              <w:rStyle w:val="PlaceholderText"/>
            </w:rPr>
            <w:t>[Subject]</w:t>
          </w:r>
        </w:p>
      </w:docPartBody>
    </w:docPart>
    <w:docPart>
      <w:docPartPr>
        <w:name w:val="042D01A36D6E45EEA354E3EF5F113837"/>
        <w:category>
          <w:name w:val="General"/>
          <w:gallery w:val="placeholder"/>
        </w:category>
        <w:types>
          <w:type w:val="bbPlcHdr"/>
        </w:types>
        <w:behaviors>
          <w:behavior w:val="content"/>
        </w:behaviors>
        <w:guid w:val="{90DC174C-D58B-4FBE-AB8A-07C3A75F18D6}"/>
      </w:docPartPr>
      <w:docPartBody>
        <w:p w:rsidR="00AA129B" w:rsidRDefault="00AA129B" w:rsidP="00AA129B">
          <w:pPr>
            <w:pStyle w:val="042D01A36D6E45EEA354E3EF5F113837"/>
          </w:pPr>
          <w:r w:rsidRPr="00951306">
            <w:rPr>
              <w:rStyle w:val="PlaceholderText"/>
            </w:rPr>
            <w:t>[Subject]</w:t>
          </w:r>
        </w:p>
      </w:docPartBody>
    </w:docPart>
    <w:docPart>
      <w:docPartPr>
        <w:name w:val="6B6010DCCBE445C9BA030E22D36F637D"/>
        <w:category>
          <w:name w:val="General"/>
          <w:gallery w:val="placeholder"/>
        </w:category>
        <w:types>
          <w:type w:val="bbPlcHdr"/>
        </w:types>
        <w:behaviors>
          <w:behavior w:val="content"/>
        </w:behaviors>
        <w:guid w:val="{B86DA078-01A7-4A8B-8A54-CF4B0D8E2F67}"/>
      </w:docPartPr>
      <w:docPartBody>
        <w:p w:rsidR="00AA129B" w:rsidRDefault="00AA129B" w:rsidP="00AA129B">
          <w:pPr>
            <w:pStyle w:val="6B6010DCCBE445C9BA030E22D36F637D"/>
          </w:pPr>
          <w:r w:rsidRPr="00951306">
            <w:rPr>
              <w:rStyle w:val="PlaceholderText"/>
            </w:rPr>
            <w:t>[Status]</w:t>
          </w:r>
        </w:p>
      </w:docPartBody>
    </w:docPart>
    <w:docPart>
      <w:docPartPr>
        <w:name w:val="10E754B6463548C2B6997DF1D8569E5F"/>
        <w:category>
          <w:name w:val="General"/>
          <w:gallery w:val="placeholder"/>
        </w:category>
        <w:types>
          <w:type w:val="bbPlcHdr"/>
        </w:types>
        <w:behaviors>
          <w:behavior w:val="content"/>
        </w:behaviors>
        <w:guid w:val="{A729CF7C-BEDC-4C26-8087-1BD48246B691}"/>
      </w:docPartPr>
      <w:docPartBody>
        <w:p w:rsidR="00AA129B" w:rsidRDefault="00AA129B">
          <w:r w:rsidRPr="00951306">
            <w:rPr>
              <w:rStyle w:val="PlaceholderText"/>
            </w:rPr>
            <w:t>[Company]</w:t>
          </w:r>
        </w:p>
      </w:docPartBody>
    </w:docPart>
    <w:docPart>
      <w:docPartPr>
        <w:name w:val="58D6B39E44D844C3AB4D25F7234D8153"/>
        <w:category>
          <w:name w:val="General"/>
          <w:gallery w:val="placeholder"/>
        </w:category>
        <w:types>
          <w:type w:val="bbPlcHdr"/>
        </w:types>
        <w:behaviors>
          <w:behavior w:val="content"/>
        </w:behaviors>
        <w:guid w:val="{DDB08D1D-DDCF-433A-918F-5DA73CF856AF}"/>
      </w:docPartPr>
      <w:docPartBody>
        <w:p w:rsidR="00AA129B" w:rsidRDefault="00AA129B" w:rsidP="00AA129B">
          <w:pPr>
            <w:pStyle w:val="58D6B39E44D844C3AB4D25F7234D8153"/>
          </w:pPr>
          <w:r w:rsidRPr="00951306">
            <w:rPr>
              <w:rStyle w:val="PlaceholderText"/>
            </w:rPr>
            <w:t>[Subject]</w:t>
          </w:r>
        </w:p>
      </w:docPartBody>
    </w:docPart>
    <w:docPart>
      <w:docPartPr>
        <w:name w:val="57E99E33D1804E779B3A7F768CC1E102"/>
        <w:category>
          <w:name w:val="General"/>
          <w:gallery w:val="placeholder"/>
        </w:category>
        <w:types>
          <w:type w:val="bbPlcHdr"/>
        </w:types>
        <w:behaviors>
          <w:behavior w:val="content"/>
        </w:behaviors>
        <w:guid w:val="{E314718F-5189-4C35-AD2F-207EAC71670A}"/>
      </w:docPartPr>
      <w:docPartBody>
        <w:p w:rsidR="00AA129B" w:rsidRDefault="00AA129B" w:rsidP="00AA129B">
          <w:pPr>
            <w:pStyle w:val="57E99E33D1804E779B3A7F768CC1E102"/>
          </w:pPr>
          <w:r w:rsidRPr="00951306">
            <w:rPr>
              <w:rStyle w:val="PlaceholderText"/>
            </w:rPr>
            <w:t>[Status]</w:t>
          </w:r>
        </w:p>
      </w:docPartBody>
    </w:docPart>
    <w:docPart>
      <w:docPartPr>
        <w:name w:val="CB5695C2D2C54765BEB99083F037AED8"/>
        <w:category>
          <w:name w:val="General"/>
          <w:gallery w:val="placeholder"/>
        </w:category>
        <w:types>
          <w:type w:val="bbPlcHdr"/>
        </w:types>
        <w:behaviors>
          <w:behavior w:val="content"/>
        </w:behaviors>
        <w:guid w:val="{1A46546A-F1E6-426E-BF54-F87B8E0EF7A5}"/>
      </w:docPartPr>
      <w:docPartBody>
        <w:p w:rsidR="00AA129B" w:rsidRDefault="00AA129B">
          <w:r w:rsidRPr="00951306">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Sorts">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29B"/>
    <w:rsid w:val="00027BD6"/>
    <w:rsid w:val="000313B0"/>
    <w:rsid w:val="000359CA"/>
    <w:rsid w:val="00046575"/>
    <w:rsid w:val="00090DAF"/>
    <w:rsid w:val="00171E1C"/>
    <w:rsid w:val="001A6088"/>
    <w:rsid w:val="00201A52"/>
    <w:rsid w:val="00267995"/>
    <w:rsid w:val="002A7928"/>
    <w:rsid w:val="003156A4"/>
    <w:rsid w:val="003760D4"/>
    <w:rsid w:val="00386035"/>
    <w:rsid w:val="003A05E4"/>
    <w:rsid w:val="003B39B7"/>
    <w:rsid w:val="003B6960"/>
    <w:rsid w:val="003D02FD"/>
    <w:rsid w:val="00442109"/>
    <w:rsid w:val="00447E26"/>
    <w:rsid w:val="0049715A"/>
    <w:rsid w:val="004A1FD3"/>
    <w:rsid w:val="00561E8C"/>
    <w:rsid w:val="005A3AE6"/>
    <w:rsid w:val="005A72C7"/>
    <w:rsid w:val="005C3054"/>
    <w:rsid w:val="00696253"/>
    <w:rsid w:val="006B5563"/>
    <w:rsid w:val="007061D8"/>
    <w:rsid w:val="0073108C"/>
    <w:rsid w:val="00741573"/>
    <w:rsid w:val="00776244"/>
    <w:rsid w:val="0077642E"/>
    <w:rsid w:val="007F4C7C"/>
    <w:rsid w:val="0081076D"/>
    <w:rsid w:val="008335E4"/>
    <w:rsid w:val="008729E3"/>
    <w:rsid w:val="008A3134"/>
    <w:rsid w:val="0092506B"/>
    <w:rsid w:val="00933D4E"/>
    <w:rsid w:val="0097426B"/>
    <w:rsid w:val="00976A6E"/>
    <w:rsid w:val="009F69FE"/>
    <w:rsid w:val="00A25F97"/>
    <w:rsid w:val="00A72492"/>
    <w:rsid w:val="00A741CF"/>
    <w:rsid w:val="00A95883"/>
    <w:rsid w:val="00AA129B"/>
    <w:rsid w:val="00AF645A"/>
    <w:rsid w:val="00B0085F"/>
    <w:rsid w:val="00B20F96"/>
    <w:rsid w:val="00B21B6F"/>
    <w:rsid w:val="00B616D0"/>
    <w:rsid w:val="00BC03CD"/>
    <w:rsid w:val="00BF7F71"/>
    <w:rsid w:val="00C74CCF"/>
    <w:rsid w:val="00D26676"/>
    <w:rsid w:val="00D30E73"/>
    <w:rsid w:val="00D86740"/>
    <w:rsid w:val="00E26968"/>
    <w:rsid w:val="00E35DBA"/>
    <w:rsid w:val="00E62BC2"/>
    <w:rsid w:val="00EA458A"/>
    <w:rsid w:val="00F1060B"/>
    <w:rsid w:val="00F25745"/>
    <w:rsid w:val="00F32062"/>
    <w:rsid w:val="00F3648D"/>
    <w:rsid w:val="00F420B9"/>
    <w:rsid w:val="00F82135"/>
    <w:rsid w:val="00FA0732"/>
    <w:rsid w:val="00FA77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29B"/>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01A52"/>
    <w:rPr>
      <w:color w:val="808080"/>
    </w:rPr>
  </w:style>
  <w:style w:type="paragraph" w:customStyle="1" w:styleId="29E87C27CEEB40DE8384BB98158645FE">
    <w:name w:val="29E87C27CEEB40DE8384BB98158645FE"/>
    <w:rsid w:val="00AA129B"/>
  </w:style>
  <w:style w:type="paragraph" w:customStyle="1" w:styleId="042D01A36D6E45EEA354E3EF5F113837">
    <w:name w:val="042D01A36D6E45EEA354E3EF5F113837"/>
    <w:rsid w:val="00AA129B"/>
  </w:style>
  <w:style w:type="paragraph" w:customStyle="1" w:styleId="6B6010DCCBE445C9BA030E22D36F637D">
    <w:name w:val="6B6010DCCBE445C9BA030E22D36F637D"/>
    <w:rsid w:val="00AA129B"/>
  </w:style>
  <w:style w:type="paragraph" w:customStyle="1" w:styleId="088497E29D0C4A27BCCB9EA5BD0D58BA">
    <w:name w:val="088497E29D0C4A27BCCB9EA5BD0D58BA"/>
    <w:rsid w:val="00AA129B"/>
  </w:style>
  <w:style w:type="paragraph" w:customStyle="1" w:styleId="58D6B39E44D844C3AB4D25F7234D8153">
    <w:name w:val="58D6B39E44D844C3AB4D25F7234D8153"/>
    <w:rsid w:val="00AA129B"/>
  </w:style>
  <w:style w:type="paragraph" w:customStyle="1" w:styleId="57E99E33D1804E779B3A7F768CC1E102">
    <w:name w:val="57E99E33D1804E779B3A7F768CC1E102"/>
    <w:rsid w:val="00AA129B"/>
  </w:style>
  <w:style w:type="paragraph" w:customStyle="1" w:styleId="AE23B16313594079A7E039FEEA1952B2">
    <w:name w:val="AE23B16313594079A7E039FEEA1952B2"/>
    <w:rsid w:val="00AA129B"/>
  </w:style>
  <w:style w:type="paragraph" w:customStyle="1" w:styleId="A14F23284C1B4001BB9ECDEC384BD78E">
    <w:name w:val="A14F23284C1B4001BB9ECDEC384BD78E"/>
    <w:rsid w:val="00AA129B"/>
  </w:style>
  <w:style w:type="paragraph" w:customStyle="1" w:styleId="99C72FFB7C5A40EAA8AD38854FC39D64">
    <w:name w:val="99C72FFB7C5A40EAA8AD38854FC39D64"/>
    <w:rsid w:val="00AA129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29B"/>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01A52"/>
    <w:rPr>
      <w:color w:val="808080"/>
    </w:rPr>
  </w:style>
  <w:style w:type="paragraph" w:customStyle="1" w:styleId="29E87C27CEEB40DE8384BB98158645FE">
    <w:name w:val="29E87C27CEEB40DE8384BB98158645FE"/>
    <w:rsid w:val="00AA129B"/>
  </w:style>
  <w:style w:type="paragraph" w:customStyle="1" w:styleId="042D01A36D6E45EEA354E3EF5F113837">
    <w:name w:val="042D01A36D6E45EEA354E3EF5F113837"/>
    <w:rsid w:val="00AA129B"/>
  </w:style>
  <w:style w:type="paragraph" w:customStyle="1" w:styleId="6B6010DCCBE445C9BA030E22D36F637D">
    <w:name w:val="6B6010DCCBE445C9BA030E22D36F637D"/>
    <w:rsid w:val="00AA129B"/>
  </w:style>
  <w:style w:type="paragraph" w:customStyle="1" w:styleId="088497E29D0C4A27BCCB9EA5BD0D58BA">
    <w:name w:val="088497E29D0C4A27BCCB9EA5BD0D58BA"/>
    <w:rsid w:val="00AA129B"/>
  </w:style>
  <w:style w:type="paragraph" w:customStyle="1" w:styleId="58D6B39E44D844C3AB4D25F7234D8153">
    <w:name w:val="58D6B39E44D844C3AB4D25F7234D8153"/>
    <w:rsid w:val="00AA129B"/>
  </w:style>
  <w:style w:type="paragraph" w:customStyle="1" w:styleId="57E99E33D1804E779B3A7F768CC1E102">
    <w:name w:val="57E99E33D1804E779B3A7F768CC1E102"/>
    <w:rsid w:val="00AA129B"/>
  </w:style>
  <w:style w:type="paragraph" w:customStyle="1" w:styleId="AE23B16313594079A7E039FEEA1952B2">
    <w:name w:val="AE23B16313594079A7E039FEEA1952B2"/>
    <w:rsid w:val="00AA129B"/>
  </w:style>
  <w:style w:type="paragraph" w:customStyle="1" w:styleId="A14F23284C1B4001BB9ECDEC384BD78E">
    <w:name w:val="A14F23284C1B4001BB9ECDEC384BD78E"/>
    <w:rsid w:val="00AA129B"/>
  </w:style>
  <w:style w:type="paragraph" w:customStyle="1" w:styleId="99C72FFB7C5A40EAA8AD38854FC39D64">
    <w:name w:val="99C72FFB7C5A40EAA8AD38854FC39D64"/>
    <w:rsid w:val="00AA12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2014-05-08T00:00:00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A4EFFB9-F065-449F-97D8-A6B1A06DD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DSTemplate.dot</Template>
  <TotalTime>3452</TotalTime>
  <Pages>4</Pages>
  <Words>238</Words>
  <Characters>1359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Data Sheet Template</vt:lpstr>
    </vt:vector>
  </TitlesOfParts>
  <Company>www.ti.com</Company>
  <LinksUpToDate>false</LinksUpToDate>
  <CharactersWithSpaces>1594</CharactersWithSpaces>
  <SharedDoc>false</SharedDoc>
  <HLinks>
    <vt:vector size="12" baseType="variant">
      <vt:variant>
        <vt:i4>1572865</vt:i4>
      </vt:variant>
      <vt:variant>
        <vt:i4>6</vt:i4>
      </vt:variant>
      <vt:variant>
        <vt:i4>0</vt:i4>
      </vt:variant>
      <vt:variant>
        <vt:i4>5</vt:i4>
      </vt:variant>
      <vt:variant>
        <vt:lpwstr>http://www.ti.com/lit/pdf/spra953</vt:lpwstr>
      </vt:variant>
      <vt:variant>
        <vt:lpwstr/>
      </vt:variant>
      <vt:variant>
        <vt:i4>3211319</vt:i4>
      </vt:variant>
      <vt:variant>
        <vt:i4>3</vt:i4>
      </vt:variant>
      <vt:variant>
        <vt:i4>0</vt:i4>
      </vt:variant>
      <vt:variant>
        <vt:i4>5</vt:i4>
      </vt:variant>
      <vt:variant>
        <vt:lpwstr>http://www.ti.com/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Sheet Template</dc:title>
  <dc:subject>BCS-VALD-AN</dc:subject>
  <dc:creator>TI Employee</dc:creator>
  <cp:keywords>Version 1.0</cp:keywords>
  <cp:lastModifiedBy>Yu, Melo</cp:lastModifiedBy>
  <cp:revision>212</cp:revision>
  <cp:lastPrinted>2014-06-16T09:41:00Z</cp:lastPrinted>
  <dcterms:created xsi:type="dcterms:W3CDTF">2016-10-19T05:57:00Z</dcterms:created>
  <dcterms:modified xsi:type="dcterms:W3CDTF">2018-03-28T05:51:00Z</dcterms:modified>
  <cp:contentStatus>MAR/2018-v1.0</cp:contentStatus>
</cp:coreProperties>
</file>