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645" w:rsidRDefault="0041153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1pt;height:461.25pt">
            <v:imagedata r:id="rId4" o:title="1"/>
          </v:shape>
        </w:pict>
      </w:r>
    </w:p>
    <w:p w:rsidR="00411536" w:rsidRDefault="00411536">
      <w:r>
        <w:lastRenderedPageBreak/>
        <w:pict>
          <v:shape id="_x0000_i1026" type="#_x0000_t75" style="width:355.5pt;height:424.5pt">
            <v:imagedata r:id="rId5" o:title="2"/>
          </v:shape>
        </w:pict>
      </w:r>
    </w:p>
    <w:p w:rsidR="00411536" w:rsidRDefault="00411536">
      <w:r>
        <w:lastRenderedPageBreak/>
        <w:pict>
          <v:shape id="_x0000_i1028" type="#_x0000_t75" style="width:361.5pt;height:463.5pt">
            <v:imagedata r:id="rId6" o:title="3"/>
          </v:shape>
        </w:pict>
      </w:r>
    </w:p>
    <w:p w:rsidR="00411536" w:rsidRDefault="00411536">
      <w:bookmarkStart w:id="0" w:name="_GoBack"/>
      <w:bookmarkEnd w:id="0"/>
      <w:r>
        <w:lastRenderedPageBreak/>
        <w:pict>
          <v:shape id="_x0000_i1030" type="#_x0000_t75" style="width:351pt;height:480pt">
            <v:imagedata r:id="rId7" o:title="4"/>
          </v:shape>
        </w:pict>
      </w:r>
    </w:p>
    <w:sectPr w:rsidR="004115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85B"/>
    <w:rsid w:val="0017185B"/>
    <w:rsid w:val="00411536"/>
    <w:rsid w:val="006101BB"/>
    <w:rsid w:val="00CC7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E73EF8-3CB0-402C-8C1C-84D7FD34C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616ADEF4</Template>
  <TotalTime>0</TotalTime>
  <Pages>4</Pages>
  <Words>1</Words>
  <Characters>7</Characters>
  <Application>Microsoft Office Word</Application>
  <DocSecurity>0</DocSecurity>
  <Lines>1</Lines>
  <Paragraphs>1</Paragraphs>
  <ScaleCrop>false</ScaleCrop>
  <Company>Aselsan A.Ş.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Cengizhan YAPICIOĞLU</dc:creator>
  <cp:keywords/>
  <dc:description/>
  <cp:lastModifiedBy>Cengizhan YAPICIOĞLU</cp:lastModifiedBy>
  <cp:revision>2</cp:revision>
  <dcterms:created xsi:type="dcterms:W3CDTF">2018-11-16T14:42:00Z</dcterms:created>
  <dcterms:modified xsi:type="dcterms:W3CDTF">2018-11-16T14:42:00Z</dcterms:modified>
</cp:coreProperties>
</file>